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E6F" w:rsidRDefault="003A277B">
      <w:pPr>
        <w:ind w:right="-9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824CE1" wp14:editId="76CC2A34">
                <wp:simplePos x="0" y="0"/>
                <wp:positionH relativeFrom="column">
                  <wp:posOffset>2423160</wp:posOffset>
                </wp:positionH>
                <wp:positionV relativeFrom="paragraph">
                  <wp:posOffset>1196340</wp:posOffset>
                </wp:positionV>
                <wp:extent cx="3771900" cy="4587240"/>
                <wp:effectExtent l="0" t="0" r="0" b="3810"/>
                <wp:wrapNone/>
                <wp:docPr id="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458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6BE0" w:rsidRPr="00E82675" w:rsidRDefault="00996BE0" w:rsidP="00E82675">
                            <w:pPr>
                              <w:pStyle w:val="BodyText02"/>
                            </w:pPr>
                            <w:r>
                              <w:t>Taxi service p</w:t>
                            </w:r>
                            <w:r w:rsidRPr="00E82675">
                              <w:t>rovide</w:t>
                            </w:r>
                            <w:r>
                              <w:t>s</w:t>
                            </w:r>
                            <w:r w:rsidRPr="00E82675">
                              <w:t xml:space="preserve"> a safe, on call, </w:t>
                            </w:r>
                            <w:r w:rsidRPr="00901785">
                              <w:rPr>
                                <w:b/>
                                <w:u w:val="single"/>
                              </w:rPr>
                              <w:t>no cost</w:t>
                            </w:r>
                            <w:r w:rsidRPr="00E82675">
                              <w:t xml:space="preserve"> transportation</w:t>
                            </w:r>
                            <w:r>
                              <w:t xml:space="preserve"> </w:t>
                            </w:r>
                            <w:r w:rsidRPr="00E82675">
                              <w:t xml:space="preserve">service for CAC </w:t>
                            </w:r>
                            <w:r w:rsidR="00201FFE" w:rsidRPr="00E82675">
                              <w:t>card-carrying</w:t>
                            </w:r>
                            <w:r w:rsidRPr="00E82675">
                              <w:t xml:space="preserve"> Base employees.</w:t>
                            </w:r>
                            <w:r>
                              <w:t xml:space="preserve"> It p</w:t>
                            </w:r>
                            <w:r w:rsidRPr="00E82675">
                              <w:t>rovide</w:t>
                            </w:r>
                            <w:r>
                              <w:t>s</w:t>
                            </w:r>
                            <w:r w:rsidRPr="00E82675">
                              <w:t xml:space="preserve"> travel to Base to Base destinations that exceed the mi</w:t>
                            </w:r>
                            <w:r>
                              <w:t>nimum walking distance (1 mile). It also r</w:t>
                            </w:r>
                            <w:r w:rsidRPr="00E82675">
                              <w:t>educe</w:t>
                            </w:r>
                            <w:r>
                              <w:t>s</w:t>
                            </w:r>
                            <w:r w:rsidRPr="00E82675">
                              <w:t xml:space="preserve"> the number of vehicles traveling aboard Base and help</w:t>
                            </w:r>
                            <w:r>
                              <w:t>s</w:t>
                            </w:r>
                            <w:r w:rsidRPr="00E82675">
                              <w:t xml:space="preserve"> </w:t>
                            </w:r>
                            <w:r>
                              <w:t xml:space="preserve">to </w:t>
                            </w:r>
                            <w:r w:rsidRPr="00E82675">
                              <w:t xml:space="preserve">alleviate parking space congestion. </w:t>
                            </w:r>
                          </w:p>
                          <w:p w:rsidR="00996BE0" w:rsidRPr="00E82675" w:rsidRDefault="00996BE0" w:rsidP="00E82675">
                            <w:pPr>
                              <w:pStyle w:val="BodyText02"/>
                            </w:pPr>
                          </w:p>
                          <w:p w:rsidR="00996BE0" w:rsidRPr="00E82675" w:rsidRDefault="00996BE0" w:rsidP="00E82675">
                            <w:pPr>
                              <w:pStyle w:val="BodyText02"/>
                            </w:pPr>
                            <w:r w:rsidRPr="00E82675">
                              <w:t xml:space="preserve"> </w:t>
                            </w:r>
                            <w:r w:rsidRPr="00E82675">
                              <w:rPr>
                                <w:b/>
                                <w:bCs/>
                              </w:rPr>
                              <w:t>WHO’S ELIGIBLE</w:t>
                            </w:r>
                            <w:r w:rsidRPr="00E82675">
                              <w:t xml:space="preserve">  </w:t>
                            </w:r>
                          </w:p>
                          <w:p w:rsidR="00996BE0" w:rsidRPr="00E82675" w:rsidRDefault="00996BE0" w:rsidP="00E82675">
                            <w:pPr>
                              <w:pStyle w:val="BodyText02"/>
                              <w:numPr>
                                <w:ilvl w:val="0"/>
                                <w:numId w:val="1"/>
                              </w:numPr>
                            </w:pPr>
                            <w:r w:rsidRPr="00E82675">
                              <w:t xml:space="preserve"> Military personnel, DoD Base employees and Contractors who possess a Common Access Card (CAC).</w:t>
                            </w:r>
                          </w:p>
                          <w:p w:rsidR="00996BE0" w:rsidRPr="00E82675" w:rsidRDefault="00996BE0" w:rsidP="00E82675">
                            <w:pPr>
                              <w:pStyle w:val="BodyText02"/>
                              <w:numPr>
                                <w:ilvl w:val="0"/>
                                <w:numId w:val="1"/>
                              </w:numPr>
                            </w:pPr>
                            <w:r w:rsidRPr="00E82675">
                              <w:t xml:space="preserve"> Employees’ must be performing official duties and services aboard MCB Quantico to use taxi service.  </w:t>
                            </w:r>
                          </w:p>
                          <w:p w:rsidR="00996BE0" w:rsidRPr="00E82675" w:rsidRDefault="00996BE0" w:rsidP="00CF5F53">
                            <w:pPr>
                              <w:pStyle w:val="BodyText02"/>
                              <w:numPr>
                                <w:ilvl w:val="0"/>
                                <w:numId w:val="1"/>
                              </w:numPr>
                            </w:pPr>
                            <w:r w:rsidRPr="00E82675"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M</w:t>
                            </w:r>
                            <w:r w:rsidRPr="00E82675">
                              <w:rPr>
                                <w:u w:val="single"/>
                              </w:rPr>
                              <w:t>ilitary dependents are not authorized to use this transportation service.</w:t>
                            </w:r>
                          </w:p>
                          <w:p w:rsidR="00996BE0" w:rsidRDefault="00996BE0" w:rsidP="00E82675">
                            <w:pPr>
                              <w:pStyle w:val="BodyText02"/>
                              <w:rPr>
                                <w:b/>
                                <w:bCs/>
                              </w:rPr>
                            </w:pPr>
                          </w:p>
                          <w:p w:rsidR="00996BE0" w:rsidRPr="00E82675" w:rsidRDefault="00996BE0" w:rsidP="00E82675">
                            <w:pPr>
                              <w:pStyle w:val="BodyText02"/>
                            </w:pPr>
                            <w:r w:rsidRPr="00E82675">
                              <w:rPr>
                                <w:b/>
                                <w:bCs/>
                              </w:rPr>
                              <w:t>HOW IT WORKS</w:t>
                            </w:r>
                            <w:r w:rsidRPr="00E82675">
                              <w:t xml:space="preserve"> </w:t>
                            </w:r>
                          </w:p>
                          <w:p w:rsidR="00996BE0" w:rsidRPr="00E82675" w:rsidRDefault="00996BE0" w:rsidP="00E82675">
                            <w:pPr>
                              <w:pStyle w:val="BodyText02"/>
                              <w:numPr>
                                <w:ilvl w:val="0"/>
                                <w:numId w:val="2"/>
                              </w:numPr>
                            </w:pPr>
                            <w:r w:rsidRPr="00E82675">
                              <w:t xml:space="preserve"> Call taxi dispatcher at </w:t>
                            </w:r>
                            <w:r w:rsidRPr="00E82675">
                              <w:rPr>
                                <w:b/>
                                <w:u w:val="single"/>
                              </w:rPr>
                              <w:t>(703)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E82675">
                              <w:rPr>
                                <w:b/>
                                <w:u w:val="single"/>
                              </w:rPr>
                              <w:t>432-1615</w:t>
                            </w:r>
                            <w:r w:rsidRPr="00E82675">
                              <w:t xml:space="preserve"> to request a taxi.</w:t>
                            </w:r>
                          </w:p>
                          <w:p w:rsidR="00996BE0" w:rsidRPr="00E82675" w:rsidRDefault="00996BE0" w:rsidP="00E82675">
                            <w:pPr>
                              <w:pStyle w:val="BodyText02"/>
                              <w:numPr>
                                <w:ilvl w:val="0"/>
                                <w:numId w:val="2"/>
                              </w:numPr>
                            </w:pPr>
                            <w:r w:rsidRPr="00E82675">
                              <w:t xml:space="preserve"> Provide taxi dispatcher the name of passenger, time for pick up, pick up location &amp; destination.</w:t>
                            </w:r>
                          </w:p>
                          <w:p w:rsidR="00996BE0" w:rsidRPr="00E82675" w:rsidRDefault="00996BE0" w:rsidP="00E82675">
                            <w:pPr>
                              <w:pStyle w:val="BodyText02"/>
                              <w:numPr>
                                <w:ilvl w:val="0"/>
                                <w:numId w:val="2"/>
                              </w:numPr>
                            </w:pPr>
                            <w:r w:rsidRPr="00E82675">
                              <w:t xml:space="preserve"> Note: taxi service is a one-way destination; return trips require a second request.  </w:t>
                            </w:r>
                          </w:p>
                          <w:p w:rsidR="00996BE0" w:rsidRDefault="00996BE0" w:rsidP="00E82675">
                            <w:pPr>
                              <w:pStyle w:val="BodyText02"/>
                            </w:pPr>
                            <w:r w:rsidRPr="00E82675">
                              <w:t xml:space="preserve"> </w:t>
                            </w:r>
                          </w:p>
                          <w:p w:rsidR="00996BE0" w:rsidRPr="00E82675" w:rsidRDefault="00996BE0" w:rsidP="00E82675">
                            <w:pPr>
                              <w:pStyle w:val="BodyText02"/>
                            </w:pPr>
                            <w:r w:rsidRPr="00E82675">
                              <w:t xml:space="preserve">All passengers must present a valid DoD Common Access Card (CAC) to the taxi driver prior to transport        </w:t>
                            </w:r>
                          </w:p>
                          <w:p w:rsidR="00996BE0" w:rsidRDefault="00996BE0" w:rsidP="00E82675">
                            <w:pPr>
                              <w:pStyle w:val="BodyText02"/>
                            </w:pPr>
                          </w:p>
                          <w:p w:rsidR="00996BE0" w:rsidRDefault="00996BE0" w:rsidP="00E82675">
                            <w:pPr>
                              <w:pStyle w:val="BodyText02"/>
                            </w:pPr>
                            <w:r w:rsidRPr="00E82675">
                              <w:t>Mon – Fri from 0700 to 1630</w:t>
                            </w:r>
                          </w:p>
                          <w:p w:rsidR="001842E5" w:rsidRDefault="001842E5" w:rsidP="00E82675">
                            <w:pPr>
                              <w:pStyle w:val="BodyText02"/>
                              <w:rPr>
                                <w:i/>
                              </w:rPr>
                            </w:pPr>
                          </w:p>
                          <w:p w:rsidR="003A277B" w:rsidRDefault="00996BE0" w:rsidP="00E82675">
                            <w:pPr>
                              <w:pStyle w:val="BodyText02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750AB">
                              <w:rPr>
                                <w:b/>
                                <w:sz w:val="22"/>
                                <w:szCs w:val="22"/>
                              </w:rPr>
                              <w:t>Closed</w:t>
                            </w:r>
                            <w:r w:rsidR="003A277B">
                              <w:rPr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3A277B" w:rsidRDefault="003A277B" w:rsidP="00E82675">
                            <w:pPr>
                              <w:pStyle w:val="BodyText02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   Weekends </w:t>
                            </w:r>
                          </w:p>
                          <w:p w:rsidR="00996BE0" w:rsidRPr="00D750AB" w:rsidRDefault="003A277B" w:rsidP="00E82675">
                            <w:pPr>
                              <w:pStyle w:val="BodyText02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    </w:t>
                            </w:r>
                            <w:r w:rsidR="001842E5" w:rsidRPr="00D750AB">
                              <w:rPr>
                                <w:b/>
                                <w:sz w:val="22"/>
                                <w:szCs w:val="22"/>
                              </w:rPr>
                              <w:t xml:space="preserve">Federal </w:t>
                            </w:r>
                            <w:r w:rsidR="00996BE0" w:rsidRPr="00D750AB">
                              <w:rPr>
                                <w:b/>
                                <w:sz w:val="22"/>
                                <w:szCs w:val="22"/>
                              </w:rPr>
                              <w:t>Holidays</w:t>
                            </w:r>
                          </w:p>
                          <w:p w:rsidR="00996BE0" w:rsidRDefault="00996BE0" w:rsidP="00371E6F">
                            <w:pPr>
                              <w:pStyle w:val="BodyText0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190.8pt;margin-top:94.2pt;width:297pt;height:3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EzuAIAALs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" filled="f" stroked="f">
                <v:textbox>
                  <w:txbxContent>
                    <w:p w:rsidR="00996BE0" w:rsidRPr="00E82675" w:rsidRDefault="00996BE0" w:rsidP="00E82675">
                      <w:pPr>
                        <w:pStyle w:val="BodyText02"/>
                      </w:pPr>
                      <w:r>
                        <w:t>Taxi service p</w:t>
                      </w:r>
                      <w:r w:rsidRPr="00E82675">
                        <w:t>rovide</w:t>
                      </w:r>
                      <w:r>
                        <w:t>s</w:t>
                      </w:r>
                      <w:r w:rsidRPr="00E82675">
                        <w:t xml:space="preserve"> a safe, on call, </w:t>
                      </w:r>
                      <w:r w:rsidRPr="00901785">
                        <w:rPr>
                          <w:b/>
                          <w:u w:val="single"/>
                        </w:rPr>
                        <w:t>no cost</w:t>
                      </w:r>
                      <w:r w:rsidRPr="00E82675">
                        <w:t xml:space="preserve"> transportation</w:t>
                      </w:r>
                      <w:r>
                        <w:t xml:space="preserve"> </w:t>
                      </w:r>
                      <w:r w:rsidRPr="00E82675">
                        <w:t xml:space="preserve">service for CAC </w:t>
                      </w:r>
                      <w:r w:rsidR="00201FFE" w:rsidRPr="00E82675">
                        <w:t>card-carrying</w:t>
                      </w:r>
                      <w:r w:rsidRPr="00E82675">
                        <w:t xml:space="preserve"> Base employees.</w:t>
                      </w:r>
                      <w:r>
                        <w:t xml:space="preserve"> It p</w:t>
                      </w:r>
                      <w:r w:rsidRPr="00E82675">
                        <w:t>rovide</w:t>
                      </w:r>
                      <w:r>
                        <w:t>s</w:t>
                      </w:r>
                      <w:r w:rsidRPr="00E82675">
                        <w:t xml:space="preserve"> travel to Base to Base destinations that exceed the mi</w:t>
                      </w:r>
                      <w:r>
                        <w:t>nimum walking distance (1 mile). It also r</w:t>
                      </w:r>
                      <w:r w:rsidRPr="00E82675">
                        <w:t>educe</w:t>
                      </w:r>
                      <w:r>
                        <w:t>s</w:t>
                      </w:r>
                      <w:r w:rsidRPr="00E82675">
                        <w:t xml:space="preserve"> the number of vehicles traveling aboard Base and help</w:t>
                      </w:r>
                      <w:r>
                        <w:t>s</w:t>
                      </w:r>
                      <w:r w:rsidRPr="00E82675">
                        <w:t xml:space="preserve"> </w:t>
                      </w:r>
                      <w:r>
                        <w:t xml:space="preserve">to </w:t>
                      </w:r>
                      <w:r w:rsidRPr="00E82675">
                        <w:t xml:space="preserve">alleviate parking space congestion. </w:t>
                      </w:r>
                    </w:p>
                    <w:p w:rsidR="00996BE0" w:rsidRPr="00E82675" w:rsidRDefault="00996BE0" w:rsidP="00E82675">
                      <w:pPr>
                        <w:pStyle w:val="BodyText02"/>
                      </w:pPr>
                    </w:p>
                    <w:p w:rsidR="00996BE0" w:rsidRPr="00E82675" w:rsidRDefault="00996BE0" w:rsidP="00E82675">
                      <w:pPr>
                        <w:pStyle w:val="BodyText02"/>
                      </w:pPr>
                      <w:r w:rsidRPr="00E82675">
                        <w:t xml:space="preserve"> </w:t>
                      </w:r>
                      <w:r w:rsidRPr="00E82675">
                        <w:rPr>
                          <w:b/>
                          <w:bCs/>
                        </w:rPr>
                        <w:t>WHO’S ELIGIBLE</w:t>
                      </w:r>
                      <w:r w:rsidRPr="00E82675">
                        <w:t xml:space="preserve">  </w:t>
                      </w:r>
                    </w:p>
                    <w:p w:rsidR="00996BE0" w:rsidRPr="00E82675" w:rsidRDefault="00996BE0" w:rsidP="00E82675">
                      <w:pPr>
                        <w:pStyle w:val="BodyText02"/>
                        <w:numPr>
                          <w:ilvl w:val="0"/>
                          <w:numId w:val="1"/>
                        </w:numPr>
                      </w:pPr>
                      <w:r w:rsidRPr="00E82675">
                        <w:t xml:space="preserve"> Military personnel, DoD Base employees and Contractors who possess a Common Access Card (CAC).</w:t>
                      </w:r>
                    </w:p>
                    <w:p w:rsidR="00996BE0" w:rsidRPr="00E82675" w:rsidRDefault="00996BE0" w:rsidP="00E82675">
                      <w:pPr>
                        <w:pStyle w:val="BodyText02"/>
                        <w:numPr>
                          <w:ilvl w:val="0"/>
                          <w:numId w:val="1"/>
                        </w:numPr>
                      </w:pPr>
                      <w:r w:rsidRPr="00E82675">
                        <w:t xml:space="preserve"> Employees’ must be performing official duties and services aboard MCB Quantico to use taxi service.  </w:t>
                      </w:r>
                    </w:p>
                    <w:p w:rsidR="00996BE0" w:rsidRPr="00E82675" w:rsidRDefault="00996BE0" w:rsidP="00CF5F53">
                      <w:pPr>
                        <w:pStyle w:val="BodyText02"/>
                        <w:numPr>
                          <w:ilvl w:val="0"/>
                          <w:numId w:val="1"/>
                        </w:numPr>
                      </w:pPr>
                      <w:r w:rsidRPr="00E82675">
                        <w:t xml:space="preserve"> </w:t>
                      </w:r>
                      <w:r>
                        <w:rPr>
                          <w:u w:val="single"/>
                        </w:rPr>
                        <w:t>M</w:t>
                      </w:r>
                      <w:r w:rsidRPr="00E82675">
                        <w:rPr>
                          <w:u w:val="single"/>
                        </w:rPr>
                        <w:t>ilitary dependents are not authorized to use this transportation service.</w:t>
                      </w:r>
                    </w:p>
                    <w:p w:rsidR="00996BE0" w:rsidRDefault="00996BE0" w:rsidP="00E82675">
                      <w:pPr>
                        <w:pStyle w:val="BodyText02"/>
                        <w:rPr>
                          <w:b/>
                          <w:bCs/>
                        </w:rPr>
                      </w:pPr>
                    </w:p>
                    <w:p w:rsidR="00996BE0" w:rsidRPr="00E82675" w:rsidRDefault="00996BE0" w:rsidP="00E82675">
                      <w:pPr>
                        <w:pStyle w:val="BodyText02"/>
                      </w:pPr>
                      <w:r w:rsidRPr="00E82675">
                        <w:rPr>
                          <w:b/>
                          <w:bCs/>
                        </w:rPr>
                        <w:t>HOW IT WORKS</w:t>
                      </w:r>
                      <w:r w:rsidRPr="00E82675">
                        <w:t xml:space="preserve"> </w:t>
                      </w:r>
                    </w:p>
                    <w:p w:rsidR="00996BE0" w:rsidRPr="00E82675" w:rsidRDefault="00996BE0" w:rsidP="00E82675">
                      <w:pPr>
                        <w:pStyle w:val="BodyText02"/>
                        <w:numPr>
                          <w:ilvl w:val="0"/>
                          <w:numId w:val="2"/>
                        </w:numPr>
                      </w:pPr>
                      <w:r w:rsidRPr="00E82675">
                        <w:t xml:space="preserve"> Call taxi dispatcher at </w:t>
                      </w:r>
                      <w:r w:rsidRPr="00E82675">
                        <w:rPr>
                          <w:b/>
                          <w:u w:val="single"/>
                        </w:rPr>
                        <w:t>(703)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 w:rsidRPr="00E82675">
                        <w:rPr>
                          <w:b/>
                          <w:u w:val="single"/>
                        </w:rPr>
                        <w:t>432-1615</w:t>
                      </w:r>
                      <w:r w:rsidRPr="00E82675">
                        <w:t xml:space="preserve"> to request a taxi.</w:t>
                      </w:r>
                    </w:p>
                    <w:p w:rsidR="00996BE0" w:rsidRPr="00E82675" w:rsidRDefault="00996BE0" w:rsidP="00E82675">
                      <w:pPr>
                        <w:pStyle w:val="BodyText02"/>
                        <w:numPr>
                          <w:ilvl w:val="0"/>
                          <w:numId w:val="2"/>
                        </w:numPr>
                      </w:pPr>
                      <w:r w:rsidRPr="00E82675">
                        <w:t xml:space="preserve"> Provide taxi dispatcher the name of passenger, time for pick up, pick up location &amp; destination.</w:t>
                      </w:r>
                    </w:p>
                    <w:p w:rsidR="00996BE0" w:rsidRPr="00E82675" w:rsidRDefault="00996BE0" w:rsidP="00E82675">
                      <w:pPr>
                        <w:pStyle w:val="BodyText02"/>
                        <w:numPr>
                          <w:ilvl w:val="0"/>
                          <w:numId w:val="2"/>
                        </w:numPr>
                      </w:pPr>
                      <w:r w:rsidRPr="00E82675">
                        <w:t xml:space="preserve"> Note: taxi service is a one-way destination; return trips require a second request.  </w:t>
                      </w:r>
                    </w:p>
                    <w:p w:rsidR="00996BE0" w:rsidRDefault="00996BE0" w:rsidP="00E82675">
                      <w:pPr>
                        <w:pStyle w:val="BodyText02"/>
                      </w:pPr>
                      <w:r w:rsidRPr="00E82675">
                        <w:t xml:space="preserve"> </w:t>
                      </w:r>
                    </w:p>
                    <w:p w:rsidR="00996BE0" w:rsidRPr="00E82675" w:rsidRDefault="00996BE0" w:rsidP="00E82675">
                      <w:pPr>
                        <w:pStyle w:val="BodyText02"/>
                      </w:pPr>
                      <w:r w:rsidRPr="00E82675">
                        <w:t xml:space="preserve">All passengers must present a valid DoD Common Access Card (CAC) to the taxi driver prior to transport        </w:t>
                      </w:r>
                    </w:p>
                    <w:p w:rsidR="00996BE0" w:rsidRDefault="00996BE0" w:rsidP="00E82675">
                      <w:pPr>
                        <w:pStyle w:val="BodyText02"/>
                      </w:pPr>
                    </w:p>
                    <w:p w:rsidR="00996BE0" w:rsidRDefault="00996BE0" w:rsidP="00E82675">
                      <w:pPr>
                        <w:pStyle w:val="BodyText02"/>
                      </w:pPr>
                      <w:r w:rsidRPr="00E82675">
                        <w:t>Mon – Fri from 0700 to 1630</w:t>
                      </w:r>
                    </w:p>
                    <w:p w:rsidR="001842E5" w:rsidRDefault="001842E5" w:rsidP="00E82675">
                      <w:pPr>
                        <w:pStyle w:val="BodyText02"/>
                        <w:rPr>
                          <w:i/>
                        </w:rPr>
                      </w:pPr>
                    </w:p>
                    <w:p w:rsidR="003A277B" w:rsidRDefault="00996BE0" w:rsidP="00E82675">
                      <w:pPr>
                        <w:pStyle w:val="BodyText02"/>
                        <w:rPr>
                          <w:b/>
                          <w:sz w:val="22"/>
                          <w:szCs w:val="22"/>
                        </w:rPr>
                      </w:pPr>
                      <w:r w:rsidRPr="00D750AB">
                        <w:rPr>
                          <w:b/>
                          <w:sz w:val="22"/>
                          <w:szCs w:val="22"/>
                        </w:rPr>
                        <w:t>Closed</w:t>
                      </w:r>
                      <w:r w:rsidR="003A277B">
                        <w:rPr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3A277B" w:rsidRDefault="003A277B" w:rsidP="00E82675">
                      <w:pPr>
                        <w:pStyle w:val="BodyText02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             Weekends </w:t>
                      </w:r>
                    </w:p>
                    <w:p w:rsidR="00996BE0" w:rsidRPr="00D750AB" w:rsidRDefault="003A277B" w:rsidP="00E82675">
                      <w:pPr>
                        <w:pStyle w:val="BodyText02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              </w:t>
                      </w:r>
                      <w:r w:rsidR="001842E5" w:rsidRPr="00D750AB">
                        <w:rPr>
                          <w:b/>
                          <w:sz w:val="22"/>
                          <w:szCs w:val="22"/>
                        </w:rPr>
                        <w:t xml:space="preserve">Federal </w:t>
                      </w:r>
                      <w:r w:rsidR="00996BE0" w:rsidRPr="00D750AB">
                        <w:rPr>
                          <w:b/>
                          <w:sz w:val="22"/>
                          <w:szCs w:val="22"/>
                        </w:rPr>
                        <w:t>Holidays</w:t>
                      </w:r>
                    </w:p>
                    <w:p w:rsidR="00996BE0" w:rsidRDefault="00996BE0" w:rsidP="00371E6F">
                      <w:pPr>
                        <w:pStyle w:val="BodyText02"/>
                      </w:pPr>
                    </w:p>
                  </w:txbxContent>
                </v:textbox>
              </v:shape>
            </w:pict>
          </mc:Fallback>
        </mc:AlternateContent>
      </w:r>
      <w:r w:rsidR="004D736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017547" wp14:editId="4EFCF650">
                <wp:simplePos x="0" y="0"/>
                <wp:positionH relativeFrom="column">
                  <wp:posOffset>-838200</wp:posOffset>
                </wp:positionH>
                <wp:positionV relativeFrom="paragraph">
                  <wp:posOffset>4145280</wp:posOffset>
                </wp:positionV>
                <wp:extent cx="2910840" cy="5135880"/>
                <wp:effectExtent l="0" t="0" r="0" b="7620"/>
                <wp:wrapNone/>
                <wp:docPr id="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513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4856" w:rsidRPr="001B6728" w:rsidRDefault="00996BE0" w:rsidP="00324856">
                            <w:pPr>
                              <w:pStyle w:val="Servicesofferhere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B6728">
                              <w:rPr>
                                <w:caps/>
                                <w:sz w:val="22"/>
                                <w:szCs w:val="22"/>
                              </w:rPr>
                              <w:t>Contact information and important links</w:t>
                            </w:r>
                            <w:r w:rsidRPr="001B6728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4D736E" w:rsidRPr="00C7558E" w:rsidRDefault="00996BE0" w:rsidP="004D736E">
                            <w:pPr>
                              <w:pStyle w:val="BulletPoints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C7558E">
                              <w:rPr>
                                <w:b/>
                                <w:sz w:val="22"/>
                                <w:szCs w:val="22"/>
                              </w:rPr>
                              <w:t>Transportation Branch</w:t>
                            </w:r>
                            <w:r w:rsidRPr="00C7558E">
                              <w:rPr>
                                <w:sz w:val="22"/>
                                <w:szCs w:val="22"/>
                              </w:rPr>
                              <w:t xml:space="preserve"> - </w:t>
                            </w:r>
                            <w:hyperlink r:id="rId6" w:history="1">
                              <w:r w:rsidRPr="00C7558E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http://www.quantico.marines.mil/OfficesStaff/G4Logistics/TransportationBranch.aspx</w:t>
                              </w:r>
                            </w:hyperlink>
                          </w:p>
                          <w:p w:rsidR="004D736E" w:rsidRPr="00C7558E" w:rsidRDefault="00996BE0" w:rsidP="004D736E">
                            <w:pPr>
                              <w:pStyle w:val="BulletPoints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C7558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Mass Transit Benefits - </w:t>
                            </w:r>
                            <w:hyperlink r:id="rId7" w:history="1">
                              <w:r w:rsidR="00050F3E" w:rsidRPr="00273930">
                                <w:rPr>
                                  <w:rStyle w:val="Hyperlink"/>
                                </w:rPr>
                                <w:t>http://www.whs.mil/mass-transportation-benefit-program</w:t>
                              </w:r>
                            </w:hyperlink>
                          </w:p>
                          <w:p w:rsidR="00324856" w:rsidRPr="00324856" w:rsidRDefault="00050F3E" w:rsidP="00B519A2">
                            <w:pPr>
                              <w:pStyle w:val="BulletPoints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324856">
                              <w:rPr>
                                <w:b/>
                                <w:sz w:val="22"/>
                                <w:szCs w:val="22"/>
                              </w:rPr>
                              <w:t>V</w:t>
                            </w:r>
                            <w:r w:rsidR="00996BE0" w:rsidRPr="00324856">
                              <w:rPr>
                                <w:b/>
                                <w:sz w:val="22"/>
                                <w:szCs w:val="22"/>
                              </w:rPr>
                              <w:t xml:space="preserve">RE </w:t>
                            </w:r>
                            <w:r w:rsidR="00324856" w:rsidRPr="00324856">
                              <w:rPr>
                                <w:b/>
                                <w:sz w:val="22"/>
                                <w:szCs w:val="22"/>
                              </w:rPr>
                              <w:t>–</w:t>
                            </w:r>
                          </w:p>
                          <w:p w:rsidR="00C7558E" w:rsidRPr="00C7558E" w:rsidRDefault="00996BE0" w:rsidP="00C7558E">
                            <w:pPr>
                              <w:pStyle w:val="BulletPoints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C7558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8" w:history="1">
                              <w:r w:rsidRPr="00C7558E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http://www.vre.org</w:t>
                              </w:r>
                            </w:hyperlink>
                            <w:r w:rsidRPr="00C7558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D736E" w:rsidRPr="00C7558E" w:rsidRDefault="00996BE0" w:rsidP="00CA612C">
                            <w:pPr>
                              <w:pStyle w:val="BulletPoints"/>
                              <w:numPr>
                                <w:ilvl w:val="0"/>
                                <w:numId w:val="4"/>
                              </w:numPr>
                              <w:rPr>
                                <w:rStyle w:val="Hyperlink"/>
                                <w:color w:val="411D0E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C7558E">
                              <w:rPr>
                                <w:sz w:val="22"/>
                                <w:szCs w:val="22"/>
                              </w:rPr>
                              <w:t xml:space="preserve">Commuter Connections - </w:t>
                            </w:r>
                            <w:hyperlink r:id="rId9" w:history="1">
                              <w:r w:rsidR="00CA612C" w:rsidRPr="00C7558E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http://www.commuterconnections.org/commuters/</w:t>
                              </w:r>
                            </w:hyperlink>
                          </w:p>
                          <w:p w:rsidR="004D736E" w:rsidRPr="00C7558E" w:rsidRDefault="00996BE0" w:rsidP="00C7558E">
                            <w:pPr>
                              <w:pStyle w:val="BulletPoints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C7558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Guaranteed Ride Home Program - </w:t>
                            </w:r>
                            <w:hyperlink r:id="rId10" w:history="1">
                              <w:r w:rsidR="00EB66B2" w:rsidRPr="00CC52EF">
                                <w:rPr>
                                  <w:rStyle w:val="Hyperlink"/>
                                </w:rPr>
                                <w:t>http://www.commuterconnections.org/commuters/guaranteed-ride-home/</w:t>
                              </w:r>
                            </w:hyperlink>
                          </w:p>
                          <w:p w:rsidR="008E68AC" w:rsidRDefault="00324856" w:rsidP="00B519A2">
                            <w:pPr>
                              <w:pStyle w:val="BulletPoints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8E68AC">
                              <w:rPr>
                                <w:b/>
                                <w:sz w:val="22"/>
                                <w:szCs w:val="22"/>
                              </w:rPr>
                              <w:t>Commuter Resource</w:t>
                            </w:r>
                            <w:r w:rsidR="008E68AC" w:rsidRPr="008E68AC">
                              <w:rPr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 w:rsidR="008E68A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E68AC">
                              <w:rPr>
                                <w:sz w:val="22"/>
                                <w:szCs w:val="22"/>
                              </w:rPr>
                              <w:t>–</w:t>
                            </w:r>
                          </w:p>
                          <w:p w:rsidR="004D736E" w:rsidRDefault="003A277B" w:rsidP="008E68AC">
                            <w:pPr>
                              <w:pStyle w:val="BulletPoints"/>
                              <w:ind w:left="720"/>
                              <w:rPr>
                                <w:sz w:val="22"/>
                                <w:szCs w:val="22"/>
                              </w:rPr>
                            </w:pPr>
                            <w:hyperlink r:id="rId11" w:history="1">
                              <w:r w:rsidR="008E68AC" w:rsidRPr="00273930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http://www.virginiadot.org/travel/nova-main.asp</w:t>
                              </w:r>
                            </w:hyperlink>
                          </w:p>
                          <w:p w:rsidR="00996BE0" w:rsidRPr="008E68AC" w:rsidRDefault="00996BE0" w:rsidP="00B519A2">
                            <w:pPr>
                              <w:pStyle w:val="BulletPoints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8E68A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ICE - </w:t>
                            </w:r>
                            <w:hyperlink r:id="rId12" w:history="1">
                              <w:r w:rsidRPr="008E68AC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https://ice.disa.mil/index.cfm?fa=card&amp;sp=115077&amp;s=181&amp;dep=*DoD&amp;sc=30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7" type="#_x0000_t202" style="position:absolute;margin-left:-66pt;margin-top:326.4pt;width:229.2pt;height:40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7pJugIAAMI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" filled="f" stroked="f">
                <v:textbox>
                  <w:txbxContent>
                    <w:p w:rsidR="00324856" w:rsidRPr="001B6728" w:rsidRDefault="00996BE0" w:rsidP="00324856">
                      <w:pPr>
                        <w:pStyle w:val="Servicesofferhere"/>
                        <w:jc w:val="center"/>
                        <w:rPr>
                          <w:sz w:val="22"/>
                          <w:szCs w:val="22"/>
                        </w:rPr>
                      </w:pPr>
                      <w:r w:rsidRPr="001B6728">
                        <w:rPr>
                          <w:caps/>
                          <w:sz w:val="22"/>
                          <w:szCs w:val="22"/>
                        </w:rPr>
                        <w:t>Contact information and important links</w:t>
                      </w:r>
                      <w:r w:rsidRPr="001B6728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4D736E" w:rsidRPr="00C7558E" w:rsidRDefault="00996BE0" w:rsidP="004D736E">
                      <w:pPr>
                        <w:pStyle w:val="BulletPoints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C7558E">
                        <w:rPr>
                          <w:b/>
                          <w:sz w:val="22"/>
                          <w:szCs w:val="22"/>
                        </w:rPr>
                        <w:t>Transportation Branch</w:t>
                      </w:r>
                      <w:r w:rsidRPr="00C7558E">
                        <w:rPr>
                          <w:sz w:val="22"/>
                          <w:szCs w:val="22"/>
                        </w:rPr>
                        <w:t xml:space="preserve"> - </w:t>
                      </w:r>
                      <w:hyperlink r:id="rId13" w:history="1">
                        <w:r w:rsidRPr="00C7558E">
                          <w:rPr>
                            <w:rStyle w:val="Hyperlink"/>
                            <w:sz w:val="22"/>
                            <w:szCs w:val="22"/>
                          </w:rPr>
                          <w:t>http://www.quantico.marines.mil/OfficesStaff/G4Logistics/TransportationBranch.aspx</w:t>
                        </w:r>
                      </w:hyperlink>
                    </w:p>
                    <w:p w:rsidR="004D736E" w:rsidRPr="00C7558E" w:rsidRDefault="00996BE0" w:rsidP="004D736E">
                      <w:pPr>
                        <w:pStyle w:val="BulletPoints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C7558E">
                        <w:rPr>
                          <w:b/>
                          <w:sz w:val="22"/>
                          <w:szCs w:val="22"/>
                        </w:rPr>
                        <w:t xml:space="preserve">Mass Transit Benefits - </w:t>
                      </w:r>
                      <w:hyperlink r:id="rId14" w:history="1">
                        <w:r w:rsidR="00050F3E" w:rsidRPr="00273930">
                          <w:rPr>
                            <w:rStyle w:val="Hyperlink"/>
                          </w:rPr>
                          <w:t>http://www.whs.mil/mass-transportation-benefit-program</w:t>
                        </w:r>
                      </w:hyperlink>
                    </w:p>
                    <w:p w:rsidR="00324856" w:rsidRPr="00324856" w:rsidRDefault="00050F3E" w:rsidP="00B519A2">
                      <w:pPr>
                        <w:pStyle w:val="BulletPoints"/>
                        <w:numPr>
                          <w:ilvl w:val="0"/>
                          <w:numId w:val="4"/>
                        </w:numPr>
                        <w:rPr>
                          <w:b/>
                          <w:sz w:val="22"/>
                          <w:szCs w:val="22"/>
                        </w:rPr>
                      </w:pPr>
                      <w:r w:rsidRPr="00324856">
                        <w:rPr>
                          <w:b/>
                          <w:sz w:val="22"/>
                          <w:szCs w:val="22"/>
                        </w:rPr>
                        <w:t>V</w:t>
                      </w:r>
                      <w:r w:rsidR="00996BE0" w:rsidRPr="00324856">
                        <w:rPr>
                          <w:b/>
                          <w:sz w:val="22"/>
                          <w:szCs w:val="22"/>
                        </w:rPr>
                        <w:t xml:space="preserve">RE </w:t>
                      </w:r>
                      <w:r w:rsidR="00324856" w:rsidRPr="00324856">
                        <w:rPr>
                          <w:b/>
                          <w:sz w:val="22"/>
                          <w:szCs w:val="22"/>
                        </w:rPr>
                        <w:t>–</w:t>
                      </w:r>
                    </w:p>
                    <w:p w:rsidR="00C7558E" w:rsidRPr="00C7558E" w:rsidRDefault="00996BE0" w:rsidP="00C7558E">
                      <w:pPr>
                        <w:pStyle w:val="BulletPoints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C7558E">
                        <w:rPr>
                          <w:sz w:val="22"/>
                          <w:szCs w:val="22"/>
                        </w:rPr>
                        <w:t xml:space="preserve"> </w:t>
                      </w:r>
                      <w:hyperlink r:id="rId15" w:history="1">
                        <w:r w:rsidRPr="00C7558E">
                          <w:rPr>
                            <w:rStyle w:val="Hyperlink"/>
                            <w:sz w:val="22"/>
                            <w:szCs w:val="22"/>
                          </w:rPr>
                          <w:t>http://www.vre.org</w:t>
                        </w:r>
                      </w:hyperlink>
                      <w:r w:rsidRPr="00C7558E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4D736E" w:rsidRPr="00C7558E" w:rsidRDefault="00996BE0" w:rsidP="00CA612C">
                      <w:pPr>
                        <w:pStyle w:val="BulletPoints"/>
                        <w:numPr>
                          <w:ilvl w:val="0"/>
                          <w:numId w:val="4"/>
                        </w:numPr>
                        <w:rPr>
                          <w:rStyle w:val="Hyperlink"/>
                          <w:color w:val="411D0E"/>
                          <w:sz w:val="22"/>
                          <w:szCs w:val="22"/>
                          <w:u w:val="none"/>
                        </w:rPr>
                      </w:pPr>
                      <w:r w:rsidRPr="00C7558E">
                        <w:rPr>
                          <w:sz w:val="22"/>
                          <w:szCs w:val="22"/>
                        </w:rPr>
                        <w:t xml:space="preserve">Commuter Connections - </w:t>
                      </w:r>
                      <w:hyperlink r:id="rId16" w:history="1">
                        <w:r w:rsidR="00CA612C" w:rsidRPr="00C7558E">
                          <w:rPr>
                            <w:rStyle w:val="Hyperlink"/>
                            <w:sz w:val="22"/>
                            <w:szCs w:val="22"/>
                          </w:rPr>
                          <w:t>http://www.commuterconnections.org/commuters/</w:t>
                        </w:r>
                      </w:hyperlink>
                    </w:p>
                    <w:p w:rsidR="004D736E" w:rsidRPr="00C7558E" w:rsidRDefault="00996BE0" w:rsidP="00C7558E">
                      <w:pPr>
                        <w:pStyle w:val="BulletPoints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C7558E">
                        <w:rPr>
                          <w:b/>
                          <w:sz w:val="22"/>
                          <w:szCs w:val="22"/>
                        </w:rPr>
                        <w:t xml:space="preserve">Guaranteed Ride Home Program - </w:t>
                      </w:r>
                      <w:hyperlink r:id="rId17" w:history="1">
                        <w:r w:rsidR="00EB66B2" w:rsidRPr="00CC52EF">
                          <w:rPr>
                            <w:rStyle w:val="Hyperlink"/>
                          </w:rPr>
                          <w:t>http://www.commuterconnections.org/commuters/guaranteed-ride-home/</w:t>
                        </w:r>
                      </w:hyperlink>
                    </w:p>
                    <w:p w:rsidR="008E68AC" w:rsidRDefault="00324856" w:rsidP="00B519A2">
                      <w:pPr>
                        <w:pStyle w:val="BulletPoints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8E68AC">
                        <w:rPr>
                          <w:b/>
                          <w:sz w:val="22"/>
                          <w:szCs w:val="22"/>
                        </w:rPr>
                        <w:t>Commuter Resource</w:t>
                      </w:r>
                      <w:r w:rsidR="008E68AC" w:rsidRPr="008E68AC">
                        <w:rPr>
                          <w:b/>
                          <w:sz w:val="22"/>
                          <w:szCs w:val="22"/>
                        </w:rPr>
                        <w:t>s</w:t>
                      </w:r>
                      <w:r w:rsidR="008E68AC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E68AC">
                        <w:rPr>
                          <w:sz w:val="22"/>
                          <w:szCs w:val="22"/>
                        </w:rPr>
                        <w:t>–</w:t>
                      </w:r>
                    </w:p>
                    <w:p w:rsidR="004D736E" w:rsidRDefault="003A277B" w:rsidP="008E68AC">
                      <w:pPr>
                        <w:pStyle w:val="BulletPoints"/>
                        <w:ind w:left="720"/>
                        <w:rPr>
                          <w:sz w:val="22"/>
                          <w:szCs w:val="22"/>
                        </w:rPr>
                      </w:pPr>
                      <w:hyperlink r:id="rId18" w:history="1">
                        <w:r w:rsidR="008E68AC" w:rsidRPr="00273930">
                          <w:rPr>
                            <w:rStyle w:val="Hyperlink"/>
                            <w:sz w:val="22"/>
                            <w:szCs w:val="22"/>
                          </w:rPr>
                          <w:t>http://www.virginiadot.org/travel/nova-main.asp</w:t>
                        </w:r>
                      </w:hyperlink>
                    </w:p>
                    <w:p w:rsidR="00996BE0" w:rsidRPr="008E68AC" w:rsidRDefault="00996BE0" w:rsidP="00B519A2">
                      <w:pPr>
                        <w:pStyle w:val="BulletPoints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8E68AC">
                        <w:rPr>
                          <w:b/>
                          <w:sz w:val="22"/>
                          <w:szCs w:val="22"/>
                        </w:rPr>
                        <w:t xml:space="preserve">ICE - </w:t>
                      </w:r>
                      <w:hyperlink r:id="rId19" w:history="1">
                        <w:r w:rsidRPr="008E68AC">
                          <w:rPr>
                            <w:rStyle w:val="Hyperlink"/>
                            <w:sz w:val="22"/>
                            <w:szCs w:val="22"/>
                          </w:rPr>
                          <w:t>https://ice.disa.mil/index.cfm?fa=card&amp;sp=115077&amp;s=181&amp;dep=*DoD&amp;sc=30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C6212" w:rsidRPr="0051562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BDBD94" wp14:editId="6D1E9D1F">
                <wp:simplePos x="0" y="0"/>
                <wp:positionH relativeFrom="column">
                  <wp:posOffset>2651760</wp:posOffset>
                </wp:positionH>
                <wp:positionV relativeFrom="paragraph">
                  <wp:posOffset>685800</wp:posOffset>
                </wp:positionV>
                <wp:extent cx="3429000" cy="441960"/>
                <wp:effectExtent l="0" t="0" r="0" b="0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212" w:rsidRPr="001C6212" w:rsidRDefault="0051562E" w:rsidP="0051562E">
                            <w:pPr>
                              <w:pStyle w:val="Address01"/>
                              <w:rPr>
                                <w:sz w:val="20"/>
                              </w:rPr>
                            </w:pPr>
                            <w:r w:rsidRPr="001C6212">
                              <w:rPr>
                                <w:sz w:val="20"/>
                              </w:rPr>
                              <w:t>Telephone (703) 432-1615</w:t>
                            </w:r>
                          </w:p>
                          <w:p w:rsidR="0051562E" w:rsidRPr="001C6212" w:rsidRDefault="005A7659" w:rsidP="0051562E">
                            <w:pPr>
                              <w:pStyle w:val="Address0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="0051562E" w:rsidRPr="001C6212">
                              <w:rPr>
                                <w:sz w:val="20"/>
                              </w:rPr>
                              <w:t>Fa</w:t>
                            </w:r>
                            <w:r>
                              <w:rPr>
                                <w:sz w:val="20"/>
                              </w:rPr>
                              <w:t xml:space="preserve">x           </w:t>
                            </w:r>
                            <w:r w:rsidR="0051562E" w:rsidRPr="001C6212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="0051562E" w:rsidRPr="001C6212">
                              <w:rPr>
                                <w:sz w:val="20"/>
                              </w:rPr>
                              <w:t>(703)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="000651A6">
                              <w:rPr>
                                <w:sz w:val="20"/>
                              </w:rPr>
                              <w:t>784-1163</w:t>
                            </w:r>
                          </w:p>
                          <w:p w:rsidR="0051562E" w:rsidRDefault="0051562E" w:rsidP="0051562E">
                            <w:pPr>
                              <w:pStyle w:val="Address01"/>
                            </w:pPr>
                          </w:p>
                          <w:p w:rsidR="0051562E" w:rsidRDefault="0051562E" w:rsidP="0051562E">
                            <w:pPr>
                              <w:pStyle w:val="Address0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208.8pt;margin-top:54pt;width:270pt;height:3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" filled="f" stroked="f">
                <v:textbox>
                  <w:txbxContent>
                    <w:p w:rsidR="001C6212" w:rsidRPr="001C6212" w:rsidRDefault="0051562E" w:rsidP="0051562E">
                      <w:pPr>
                        <w:pStyle w:val="Address01"/>
                        <w:rPr>
                          <w:sz w:val="20"/>
                        </w:rPr>
                      </w:pPr>
                      <w:r w:rsidRPr="001C6212">
                        <w:rPr>
                          <w:sz w:val="20"/>
                        </w:rPr>
                        <w:t>Telephone (703)</w:t>
                      </w:r>
                      <w:r w:rsidRPr="001C6212">
                        <w:rPr>
                          <w:sz w:val="20"/>
                        </w:rPr>
                        <w:t xml:space="preserve"> 432-1615</w:t>
                      </w:r>
                    </w:p>
                    <w:p w:rsidR="0051562E" w:rsidRPr="001C6212" w:rsidRDefault="005A7659" w:rsidP="0051562E">
                      <w:pPr>
                        <w:pStyle w:val="Address0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</w:t>
                      </w:r>
                      <w:r w:rsidR="0051562E" w:rsidRPr="001C6212">
                        <w:rPr>
                          <w:sz w:val="20"/>
                        </w:rPr>
                        <w:t>Fa</w:t>
                      </w:r>
                      <w:r>
                        <w:rPr>
                          <w:sz w:val="20"/>
                        </w:rPr>
                        <w:t xml:space="preserve">x           </w:t>
                      </w:r>
                      <w:r w:rsidR="0051562E" w:rsidRPr="001C6212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="0051562E" w:rsidRPr="001C6212">
                        <w:rPr>
                          <w:sz w:val="20"/>
                        </w:rPr>
                        <w:t>(703)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="000651A6">
                        <w:rPr>
                          <w:sz w:val="20"/>
                        </w:rPr>
                        <w:t>784-1163</w:t>
                      </w:r>
                    </w:p>
                    <w:p w:rsidR="0051562E" w:rsidRDefault="0051562E" w:rsidP="0051562E">
                      <w:pPr>
                        <w:pStyle w:val="Address01"/>
                      </w:pPr>
                    </w:p>
                    <w:p w:rsidR="0051562E" w:rsidRDefault="0051562E" w:rsidP="0051562E">
                      <w:pPr>
                        <w:pStyle w:val="Address01"/>
                      </w:pPr>
                    </w:p>
                  </w:txbxContent>
                </v:textbox>
              </v:shape>
            </w:pict>
          </mc:Fallback>
        </mc:AlternateContent>
      </w:r>
      <w:r w:rsidR="001C621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7E9D9B" wp14:editId="767119FF">
                <wp:simplePos x="0" y="0"/>
                <wp:positionH relativeFrom="column">
                  <wp:posOffset>2461260</wp:posOffset>
                </wp:positionH>
                <wp:positionV relativeFrom="paragraph">
                  <wp:posOffset>-388620</wp:posOffset>
                </wp:positionV>
                <wp:extent cx="3771900" cy="960120"/>
                <wp:effectExtent l="0" t="0" r="0" b="0"/>
                <wp:wrapNone/>
                <wp:docPr id="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6BE0" w:rsidRDefault="00996BE0" w:rsidP="001C6212">
                            <w:pPr>
                              <w:pStyle w:val="HEADLINE01"/>
                              <w:spacing w:line="276" w:lineRule="auto"/>
                            </w:pPr>
                            <w:r>
                              <w:t>BASE TAXI SERVICE</w:t>
                            </w:r>
                          </w:p>
                          <w:p w:rsidR="001C6212" w:rsidRPr="001C6212" w:rsidRDefault="004D736E" w:rsidP="001C6212">
                            <w:pPr>
                              <w:pStyle w:val="HEADLINE01"/>
                              <w:spacing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3015A Catlin</w:t>
                            </w:r>
                            <w:r w:rsidR="001C6212" w:rsidRPr="001C6212">
                              <w:rPr>
                                <w:sz w:val="32"/>
                                <w:szCs w:val="32"/>
                              </w:rPr>
                              <w:t xml:space="preserve"> Ave</w:t>
                            </w:r>
                          </w:p>
                          <w:p w:rsidR="00996BE0" w:rsidRPr="001C6212" w:rsidRDefault="00996BE0" w:rsidP="001C6212">
                            <w:pPr>
                              <w:pStyle w:val="SUBHEAD03"/>
                              <w:spacing w:line="27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1C6212">
                              <w:rPr>
                                <w:b/>
                                <w:sz w:val="22"/>
                                <w:szCs w:val="22"/>
                              </w:rPr>
                              <w:t>QUANTICO</w:t>
                            </w:r>
                            <w:r w:rsidR="001C6212" w:rsidRPr="001C6212">
                              <w:rPr>
                                <w:b/>
                                <w:sz w:val="22"/>
                                <w:szCs w:val="22"/>
                              </w:rPr>
                              <w:t>, VA 22314</w:t>
                            </w:r>
                          </w:p>
                          <w:p w:rsidR="00996BE0" w:rsidRDefault="00996BE0">
                            <w:pPr>
                              <w:spacing w:line="288" w:lineRule="auto"/>
                              <w:jc w:val="center"/>
                              <w:rPr>
                                <w:b/>
                                <w:color w:val="5D2E29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9" type="#_x0000_t202" style="position:absolute;margin-left:193.8pt;margin-top:-30.6pt;width:297pt;height:7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" filled="f" stroked="f">
                <v:textbox>
                  <w:txbxContent>
                    <w:p w:rsidR="00996BE0" w:rsidRDefault="00996BE0" w:rsidP="001C6212">
                      <w:pPr>
                        <w:pStyle w:val="HEADLINE01"/>
                        <w:spacing w:line="276" w:lineRule="auto"/>
                      </w:pPr>
                      <w:r>
                        <w:t>BASE TAXI SERVICE</w:t>
                      </w:r>
                    </w:p>
                    <w:p w:rsidR="001C6212" w:rsidRPr="001C6212" w:rsidRDefault="004D736E" w:rsidP="001C6212">
                      <w:pPr>
                        <w:pStyle w:val="HEADLINE01"/>
                        <w:spacing w:line="276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3015A Catlin</w:t>
                      </w:r>
                      <w:r w:rsidR="001C6212" w:rsidRPr="001C6212">
                        <w:rPr>
                          <w:sz w:val="32"/>
                          <w:szCs w:val="32"/>
                        </w:rPr>
                        <w:t xml:space="preserve"> Ave</w:t>
                      </w:r>
                    </w:p>
                    <w:p w:rsidR="00996BE0" w:rsidRPr="001C6212" w:rsidRDefault="00996BE0" w:rsidP="001C6212">
                      <w:pPr>
                        <w:pStyle w:val="SUBHEAD03"/>
                        <w:spacing w:line="276" w:lineRule="auto"/>
                        <w:rPr>
                          <w:b/>
                          <w:sz w:val="22"/>
                          <w:szCs w:val="22"/>
                        </w:rPr>
                      </w:pPr>
                      <w:r w:rsidRPr="001C6212">
                        <w:rPr>
                          <w:b/>
                          <w:sz w:val="22"/>
                          <w:szCs w:val="22"/>
                        </w:rPr>
                        <w:t>QUANTICO</w:t>
                      </w:r>
                      <w:r w:rsidR="001C6212" w:rsidRPr="001C6212">
                        <w:rPr>
                          <w:b/>
                          <w:sz w:val="22"/>
                          <w:szCs w:val="22"/>
                        </w:rPr>
                        <w:t>, VA 22314</w:t>
                      </w:r>
                    </w:p>
                    <w:p w:rsidR="00996BE0" w:rsidRDefault="00996BE0">
                      <w:pPr>
                        <w:spacing w:line="288" w:lineRule="auto"/>
                        <w:jc w:val="center"/>
                        <w:rPr>
                          <w:b/>
                          <w:color w:val="5D2E29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ACD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BFF51E8" wp14:editId="3CF61E4D">
                <wp:simplePos x="0" y="0"/>
                <wp:positionH relativeFrom="column">
                  <wp:posOffset>-809625</wp:posOffset>
                </wp:positionH>
                <wp:positionV relativeFrom="paragraph">
                  <wp:posOffset>-345440</wp:posOffset>
                </wp:positionV>
                <wp:extent cx="7200900" cy="558800"/>
                <wp:effectExtent l="0" t="0" r="0" b="0"/>
                <wp:wrapNone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6BE0" w:rsidRPr="00D162D1" w:rsidRDefault="00996BE0" w:rsidP="00371E6F">
                            <w:pPr>
                              <w:pStyle w:val="HEADLINEHERE01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-63.75pt;margin-top:-27.2pt;width:567pt;height:4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" filled="f" stroked="f">
                <v:textbox>
                  <w:txbxContent>
                    <w:p w:rsidR="00996BE0" w:rsidRPr="00D162D1" w:rsidRDefault="00996BE0" w:rsidP="00371E6F">
                      <w:pPr>
                        <w:pStyle w:val="HEADLINEHERE01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ACD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8F554E7" wp14:editId="06C6EF19">
                <wp:simplePos x="0" y="0"/>
                <wp:positionH relativeFrom="column">
                  <wp:posOffset>-387350</wp:posOffset>
                </wp:positionH>
                <wp:positionV relativeFrom="paragraph">
                  <wp:posOffset>900430</wp:posOffset>
                </wp:positionV>
                <wp:extent cx="2062480" cy="346710"/>
                <wp:effectExtent l="3175" t="0" r="1270" b="635"/>
                <wp:wrapNone/>
                <wp:docPr id="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48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6BE0" w:rsidRDefault="00996BE0" w:rsidP="00371E6F">
                            <w:pPr>
                              <w:pStyle w:val="SUBHEAD0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0" type="#_x0000_t202" style="position:absolute;margin-left:-30.5pt;margin-top:70.9pt;width:162.4pt;height:27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NeugIAAME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" filled="f" stroked="f">
                <v:textbox>
                  <w:txbxContent>
                    <w:p w:rsidR="00996BE0" w:rsidRDefault="00996BE0" w:rsidP="00371E6F">
                      <w:pPr>
                        <w:pStyle w:val="SUBHEAD02"/>
                      </w:pPr>
                    </w:p>
                  </w:txbxContent>
                </v:textbox>
              </v:shape>
            </w:pict>
          </mc:Fallback>
        </mc:AlternateContent>
      </w:r>
      <w:r w:rsidR="00222ACD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8CF4902" wp14:editId="63308AAC">
                <wp:simplePos x="0" y="0"/>
                <wp:positionH relativeFrom="column">
                  <wp:posOffset>-768350</wp:posOffset>
                </wp:positionH>
                <wp:positionV relativeFrom="paragraph">
                  <wp:posOffset>111760</wp:posOffset>
                </wp:positionV>
                <wp:extent cx="7200900" cy="457200"/>
                <wp:effectExtent l="3175" t="0" r="0" b="254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6BE0" w:rsidRDefault="00996BE0" w:rsidP="00371E6F">
                            <w:pPr>
                              <w:pStyle w:val="SUBHEAD0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-60.5pt;margin-top:8.8pt;width:567pt;height:3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" filled="f" stroked="f">
                <v:textbox>
                  <w:txbxContent>
                    <w:p w:rsidR="00996BE0" w:rsidRDefault="00996BE0" w:rsidP="00371E6F">
                      <w:pPr>
                        <w:pStyle w:val="SUBHEAD01"/>
                      </w:pPr>
                    </w:p>
                  </w:txbxContent>
                </v:textbox>
              </v:shape>
            </w:pict>
          </mc:Fallback>
        </mc:AlternateContent>
      </w:r>
      <w:r w:rsidR="0034795B">
        <w:rPr>
          <w:noProof/>
        </w:rPr>
        <w:drawing>
          <wp:anchor distT="0" distB="0" distL="114300" distR="114300" simplePos="0" relativeHeight="251667456" behindDoc="0" locked="0" layoutInCell="1" allowOverlap="1" wp14:anchorId="5844C41F" wp14:editId="6124B8B8">
            <wp:simplePos x="0" y="0"/>
            <wp:positionH relativeFrom="column">
              <wp:posOffset>4442460</wp:posOffset>
            </wp:positionH>
            <wp:positionV relativeFrom="paragraph">
              <wp:posOffset>4838700</wp:posOffset>
            </wp:positionV>
            <wp:extent cx="1539240" cy="1514923"/>
            <wp:effectExtent l="0" t="0" r="3810" b="9525"/>
            <wp:wrapNone/>
            <wp:docPr id="53" name="Picture 51" descr="MPj043311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Pj04331190000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51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AC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366F53" wp14:editId="5259A409">
                <wp:simplePos x="0" y="0"/>
                <wp:positionH relativeFrom="column">
                  <wp:posOffset>4750435</wp:posOffset>
                </wp:positionH>
                <wp:positionV relativeFrom="paragraph">
                  <wp:posOffset>6977380</wp:posOffset>
                </wp:positionV>
                <wp:extent cx="1600200" cy="711200"/>
                <wp:effectExtent l="0" t="0" r="2540" b="0"/>
                <wp:wrapNone/>
                <wp:docPr id="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6BE0" w:rsidRDefault="00996BE0" w:rsidP="00CF5F53">
                            <w:pPr>
                              <w:pStyle w:val="placeacaption"/>
                            </w:pPr>
                            <w:r>
                              <w:t>Leave The Driving To Us…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3" type="#_x0000_t202" style="position:absolute;margin-left:374.05pt;margin-top:549.4pt;width:126pt;height:5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z2GtwIAAME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" filled="f" stroked="f">
                <v:textbox>
                  <w:txbxContent>
                    <w:p w:rsidR="00996BE0" w:rsidRDefault="00996BE0" w:rsidP="00CF5F53">
                      <w:pPr>
                        <w:pStyle w:val="placeacaption"/>
                      </w:pPr>
                      <w:r>
                        <w:t>Leave The Driving To Us…</w:t>
                      </w:r>
                    </w:p>
                  </w:txbxContent>
                </v:textbox>
              </v:shape>
            </w:pict>
          </mc:Fallback>
        </mc:AlternateContent>
      </w:r>
      <w:r w:rsidR="00222AC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3F6C1CA" wp14:editId="3C753807">
                <wp:simplePos x="0" y="0"/>
                <wp:positionH relativeFrom="column">
                  <wp:posOffset>-354965</wp:posOffset>
                </wp:positionH>
                <wp:positionV relativeFrom="paragraph">
                  <wp:posOffset>436880</wp:posOffset>
                </wp:positionV>
                <wp:extent cx="2171700" cy="2801620"/>
                <wp:effectExtent l="0" t="0" r="2540" b="0"/>
                <wp:wrapNone/>
                <wp:docPr id="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80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6BE0" w:rsidRDefault="00996BE0" w:rsidP="00371E6F">
                            <w:pPr>
                              <w:pStyle w:val="Call-out-text"/>
                            </w:pPr>
                            <w:r w:rsidRPr="00F7078F">
                              <w:rPr>
                                <w:b/>
                              </w:rPr>
                              <w:t>Benefits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F7078F">
                              <w:rPr>
                                <w:b/>
                              </w:rPr>
                              <w:t>&amp; Savings</w:t>
                            </w:r>
                            <w:r>
                              <w:t>:</w:t>
                            </w:r>
                          </w:p>
                          <w:p w:rsidR="00996BE0" w:rsidRDefault="00996BE0" w:rsidP="00371E6F">
                            <w:pPr>
                              <w:pStyle w:val="Call-out-text"/>
                            </w:pPr>
                          </w:p>
                          <w:p w:rsidR="00996BE0" w:rsidRDefault="00996BE0" w:rsidP="00C22684">
                            <w:pPr>
                              <w:pStyle w:val="Call-out-text"/>
                              <w:numPr>
                                <w:ilvl w:val="0"/>
                                <w:numId w:val="3"/>
                              </w:numPr>
                              <w:jc w:val="left"/>
                            </w:pPr>
                            <w:r>
                              <w:t xml:space="preserve">Maintenance cost </w:t>
                            </w:r>
                          </w:p>
                          <w:p w:rsidR="00996BE0" w:rsidRDefault="00996BE0" w:rsidP="004E0657">
                            <w:pPr>
                              <w:pStyle w:val="Call-out-text"/>
                              <w:ind w:left="720"/>
                              <w:jc w:val="left"/>
                            </w:pPr>
                          </w:p>
                          <w:p w:rsidR="00996BE0" w:rsidRDefault="00996BE0" w:rsidP="00C22684">
                            <w:pPr>
                              <w:pStyle w:val="Call-out-text"/>
                              <w:numPr>
                                <w:ilvl w:val="0"/>
                                <w:numId w:val="3"/>
                              </w:numPr>
                              <w:jc w:val="left"/>
                            </w:pPr>
                            <w:r>
                              <w:t>Money</w:t>
                            </w:r>
                          </w:p>
                          <w:p w:rsidR="00996BE0" w:rsidRDefault="00996BE0" w:rsidP="004E0657">
                            <w:pPr>
                              <w:pStyle w:val="Call-out-text"/>
                              <w:ind w:left="720"/>
                              <w:jc w:val="left"/>
                            </w:pPr>
                          </w:p>
                          <w:p w:rsidR="00996BE0" w:rsidRDefault="00996BE0" w:rsidP="00C22684">
                            <w:pPr>
                              <w:pStyle w:val="Call-out-text"/>
                              <w:numPr>
                                <w:ilvl w:val="0"/>
                                <w:numId w:val="3"/>
                              </w:numPr>
                              <w:jc w:val="left"/>
                            </w:pPr>
                            <w:r>
                              <w:t>Time</w:t>
                            </w:r>
                          </w:p>
                          <w:p w:rsidR="00996BE0" w:rsidRDefault="00996BE0" w:rsidP="004E0657">
                            <w:pPr>
                              <w:pStyle w:val="Call-out-text"/>
                              <w:ind w:left="720"/>
                              <w:jc w:val="left"/>
                            </w:pPr>
                          </w:p>
                          <w:p w:rsidR="00996BE0" w:rsidRDefault="00996BE0" w:rsidP="00C22684">
                            <w:pPr>
                              <w:pStyle w:val="Call-out-text"/>
                              <w:numPr>
                                <w:ilvl w:val="0"/>
                                <w:numId w:val="3"/>
                              </w:numPr>
                              <w:jc w:val="left"/>
                            </w:pPr>
                            <w:r>
                              <w:t>Gas</w:t>
                            </w:r>
                          </w:p>
                          <w:p w:rsidR="00996BE0" w:rsidRDefault="00996BE0" w:rsidP="00371E6F">
                            <w:pPr>
                              <w:pStyle w:val="Call-out-text"/>
                            </w:pPr>
                          </w:p>
                          <w:p w:rsidR="00996BE0" w:rsidRDefault="00996BE0" w:rsidP="00371E6F">
                            <w:pPr>
                              <w:pStyle w:val="Call-out-tex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4" type="#_x0000_t202" style="position:absolute;margin-left:-27.95pt;margin-top:34.4pt;width:171pt;height:22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21TvA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" filled="f" stroked="f">
                <v:textbox>
                  <w:txbxContent>
                    <w:p w:rsidR="00996BE0" w:rsidRDefault="00996BE0" w:rsidP="00371E6F">
                      <w:pPr>
                        <w:pStyle w:val="Call-out-text"/>
                      </w:pPr>
                      <w:r w:rsidRPr="00F7078F">
                        <w:rPr>
                          <w:b/>
                        </w:rPr>
                        <w:t>Benefits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F7078F">
                        <w:rPr>
                          <w:b/>
                        </w:rPr>
                        <w:t>&amp; Savings</w:t>
                      </w:r>
                      <w:r>
                        <w:t>:</w:t>
                      </w:r>
                    </w:p>
                    <w:p w:rsidR="00996BE0" w:rsidRDefault="00996BE0" w:rsidP="00371E6F">
                      <w:pPr>
                        <w:pStyle w:val="Call-out-text"/>
                      </w:pPr>
                    </w:p>
                    <w:p w:rsidR="00996BE0" w:rsidRDefault="00996BE0" w:rsidP="00C22684">
                      <w:pPr>
                        <w:pStyle w:val="Call-out-text"/>
                        <w:numPr>
                          <w:ilvl w:val="0"/>
                          <w:numId w:val="3"/>
                        </w:numPr>
                        <w:jc w:val="left"/>
                      </w:pPr>
                      <w:r>
                        <w:t xml:space="preserve">Maintenance cost </w:t>
                      </w:r>
                    </w:p>
                    <w:p w:rsidR="00996BE0" w:rsidRDefault="00996BE0" w:rsidP="004E0657">
                      <w:pPr>
                        <w:pStyle w:val="Call-out-text"/>
                        <w:ind w:left="720"/>
                        <w:jc w:val="left"/>
                      </w:pPr>
                    </w:p>
                    <w:p w:rsidR="00996BE0" w:rsidRDefault="00996BE0" w:rsidP="00C22684">
                      <w:pPr>
                        <w:pStyle w:val="Call-out-text"/>
                        <w:numPr>
                          <w:ilvl w:val="0"/>
                          <w:numId w:val="3"/>
                        </w:numPr>
                        <w:jc w:val="left"/>
                      </w:pPr>
                      <w:r>
                        <w:t>Money</w:t>
                      </w:r>
                    </w:p>
                    <w:p w:rsidR="00996BE0" w:rsidRDefault="00996BE0" w:rsidP="004E0657">
                      <w:pPr>
                        <w:pStyle w:val="Call-out-text"/>
                        <w:ind w:left="720"/>
                        <w:jc w:val="left"/>
                      </w:pPr>
                    </w:p>
                    <w:p w:rsidR="00996BE0" w:rsidRDefault="00996BE0" w:rsidP="00C22684">
                      <w:pPr>
                        <w:pStyle w:val="Call-out-text"/>
                        <w:numPr>
                          <w:ilvl w:val="0"/>
                          <w:numId w:val="3"/>
                        </w:numPr>
                        <w:jc w:val="left"/>
                      </w:pPr>
                      <w:r>
                        <w:t>Time</w:t>
                      </w:r>
                    </w:p>
                    <w:p w:rsidR="00996BE0" w:rsidRDefault="00996BE0" w:rsidP="004E0657">
                      <w:pPr>
                        <w:pStyle w:val="Call-out-text"/>
                        <w:ind w:left="720"/>
                        <w:jc w:val="left"/>
                      </w:pPr>
                    </w:p>
                    <w:p w:rsidR="00996BE0" w:rsidRDefault="00996BE0" w:rsidP="00C22684">
                      <w:pPr>
                        <w:pStyle w:val="Call-out-text"/>
                        <w:numPr>
                          <w:ilvl w:val="0"/>
                          <w:numId w:val="3"/>
                        </w:numPr>
                        <w:jc w:val="left"/>
                      </w:pPr>
                      <w:r>
                        <w:t>Gas</w:t>
                      </w:r>
                    </w:p>
                    <w:p w:rsidR="00996BE0" w:rsidRDefault="00996BE0" w:rsidP="00371E6F">
                      <w:pPr>
                        <w:pStyle w:val="Call-out-text"/>
                      </w:pPr>
                    </w:p>
                    <w:p w:rsidR="00996BE0" w:rsidRDefault="00996BE0" w:rsidP="00371E6F">
                      <w:pPr>
                        <w:pStyle w:val="Call-out-text"/>
                      </w:pPr>
                    </w:p>
                  </w:txbxContent>
                </v:textbox>
              </v:shape>
            </w:pict>
          </mc:Fallback>
        </mc:AlternateContent>
      </w:r>
      <w:r w:rsidR="00222ACD">
        <w:rPr>
          <w:noProof/>
        </w:rPr>
        <w:drawing>
          <wp:anchor distT="0" distB="0" distL="114300" distR="114300" simplePos="0" relativeHeight="251666432" behindDoc="0" locked="0" layoutInCell="1" allowOverlap="1" wp14:anchorId="77F32F9E" wp14:editId="4776C0C0">
            <wp:simplePos x="0" y="0"/>
            <wp:positionH relativeFrom="column">
              <wp:posOffset>2820035</wp:posOffset>
            </wp:positionH>
            <wp:positionV relativeFrom="paragraph">
              <wp:posOffset>7284720</wp:posOffset>
            </wp:positionV>
            <wp:extent cx="1556385" cy="739140"/>
            <wp:effectExtent l="0" t="0" r="5715" b="3810"/>
            <wp:wrapNone/>
            <wp:docPr id="55" name="Objec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00" b="-1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ACD">
        <w:rPr>
          <w:noProof/>
        </w:rPr>
        <w:drawing>
          <wp:anchor distT="0" distB="0" distL="114300" distR="114300" simplePos="0" relativeHeight="251665408" behindDoc="0" locked="0" layoutInCell="1" allowOverlap="1" wp14:anchorId="31CD656F" wp14:editId="2FB92B71">
            <wp:simplePos x="0" y="0"/>
            <wp:positionH relativeFrom="column">
              <wp:posOffset>2820035</wp:posOffset>
            </wp:positionH>
            <wp:positionV relativeFrom="paragraph">
              <wp:posOffset>6339840</wp:posOffset>
            </wp:positionV>
            <wp:extent cx="1556385" cy="807720"/>
            <wp:effectExtent l="0" t="0" r="5715" b="0"/>
            <wp:wrapNone/>
            <wp:docPr id="54" name="Objec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64" b="-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ACD">
        <w:rPr>
          <w:noProof/>
        </w:rPr>
        <w:drawing>
          <wp:anchor distT="0" distB="0" distL="114300" distR="114300" simplePos="0" relativeHeight="251655168" behindDoc="1" locked="0" layoutInCell="1" allowOverlap="1" wp14:anchorId="38426C51" wp14:editId="674221CB">
            <wp:simplePos x="0" y="0"/>
            <wp:positionH relativeFrom="column">
              <wp:posOffset>-1122680</wp:posOffset>
            </wp:positionH>
            <wp:positionV relativeFrom="paragraph">
              <wp:posOffset>-883920</wp:posOffset>
            </wp:positionV>
            <wp:extent cx="7711440" cy="9977120"/>
            <wp:effectExtent l="0" t="0" r="3810" b="5080"/>
            <wp:wrapNone/>
            <wp:docPr id="52" name="Picture 35" descr="FLYER_v_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LYER_v_bac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440" cy="99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1E6F" w:rsidSect="00371E6F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4pt;height:11.4pt" o:bullet="t">
        <v:imagedata r:id="rId1" o:title="mso7B74"/>
      </v:shape>
    </w:pict>
  </w:numPicBullet>
  <w:abstractNum w:abstractNumId="0">
    <w:nsid w:val="0C01431A"/>
    <w:multiLevelType w:val="hybridMultilevel"/>
    <w:tmpl w:val="EB00EA42"/>
    <w:lvl w:ilvl="0" w:tplc="784C8C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7AC5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06C6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807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6A6C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A811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E23E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2610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0AC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66006C3"/>
    <w:multiLevelType w:val="hybridMultilevel"/>
    <w:tmpl w:val="40DEDD7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98191E"/>
    <w:multiLevelType w:val="hybridMultilevel"/>
    <w:tmpl w:val="6D7A7F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2F33AD"/>
    <w:multiLevelType w:val="hybridMultilevel"/>
    <w:tmpl w:val="615EE102"/>
    <w:lvl w:ilvl="0" w:tplc="A01E0B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4841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98F2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246D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1ED5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B8CD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7C67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76E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C2271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attachedTemplate r:id="rId1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78F"/>
    <w:rsid w:val="00050F3E"/>
    <w:rsid w:val="000571D3"/>
    <w:rsid w:val="000651A6"/>
    <w:rsid w:val="00066CDC"/>
    <w:rsid w:val="00123C46"/>
    <w:rsid w:val="001454B0"/>
    <w:rsid w:val="001842E5"/>
    <w:rsid w:val="001B6728"/>
    <w:rsid w:val="001C6212"/>
    <w:rsid w:val="00201FFE"/>
    <w:rsid w:val="00222ACD"/>
    <w:rsid w:val="002B0B7B"/>
    <w:rsid w:val="00324856"/>
    <w:rsid w:val="0034795B"/>
    <w:rsid w:val="00371E6F"/>
    <w:rsid w:val="003A277B"/>
    <w:rsid w:val="003F02EC"/>
    <w:rsid w:val="004140F8"/>
    <w:rsid w:val="0041428B"/>
    <w:rsid w:val="00453888"/>
    <w:rsid w:val="004D736E"/>
    <w:rsid w:val="004E0657"/>
    <w:rsid w:val="0051562E"/>
    <w:rsid w:val="005A7659"/>
    <w:rsid w:val="00620E8D"/>
    <w:rsid w:val="00682644"/>
    <w:rsid w:val="006D7EDA"/>
    <w:rsid w:val="007C7E41"/>
    <w:rsid w:val="008E3A15"/>
    <w:rsid w:val="008E68AC"/>
    <w:rsid w:val="00901785"/>
    <w:rsid w:val="0099103B"/>
    <w:rsid w:val="00996BE0"/>
    <w:rsid w:val="00A97095"/>
    <w:rsid w:val="00B34484"/>
    <w:rsid w:val="00B378B2"/>
    <w:rsid w:val="00B519A2"/>
    <w:rsid w:val="00B95AEC"/>
    <w:rsid w:val="00C02847"/>
    <w:rsid w:val="00C22684"/>
    <w:rsid w:val="00C7558E"/>
    <w:rsid w:val="00CA612C"/>
    <w:rsid w:val="00CF5F53"/>
    <w:rsid w:val="00D162D1"/>
    <w:rsid w:val="00D509C2"/>
    <w:rsid w:val="00D750AB"/>
    <w:rsid w:val="00E82675"/>
    <w:rsid w:val="00EB66B2"/>
    <w:rsid w:val="00F41858"/>
    <w:rsid w:val="00F7078F"/>
    <w:rsid w:val="00FB3261"/>
    <w:rsid w:val="00FD0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2170b,#411d0e,#87b1a1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E6F"/>
    <w:rPr>
      <w:sz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sz w:val="60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i/>
      <w:color w:val="411D0E"/>
    </w:rPr>
  </w:style>
  <w:style w:type="paragraph" w:styleId="Heading3">
    <w:name w:val="heading 3"/>
    <w:basedOn w:val="Normal"/>
    <w:next w:val="Normal"/>
    <w:link w:val="Heading3Char"/>
    <w:qFormat/>
    <w:pPr>
      <w:keepNext/>
      <w:ind w:left="-540" w:right="-570"/>
      <w:jc w:val="center"/>
      <w:outlineLvl w:val="2"/>
    </w:pPr>
    <w:rPr>
      <w:color w:val="411D0E"/>
      <w:sz w:val="34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color w:val="411D0E"/>
      <w:sz w:val="20"/>
    </w:rPr>
  </w:style>
  <w:style w:type="paragraph" w:styleId="Heading5">
    <w:name w:val="heading 5"/>
    <w:basedOn w:val="Normal"/>
    <w:next w:val="Normal"/>
    <w:link w:val="Heading5Char"/>
    <w:qFormat/>
    <w:pPr>
      <w:keepNext/>
      <w:spacing w:line="288" w:lineRule="auto"/>
      <w:jc w:val="center"/>
      <w:outlineLvl w:val="4"/>
    </w:pPr>
    <w:rPr>
      <w:b/>
      <w:color w:val="5D2E29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22"/>
    </w:rPr>
  </w:style>
  <w:style w:type="paragraph" w:styleId="BodyText2">
    <w:name w:val="Body Text 2"/>
    <w:basedOn w:val="Normal"/>
    <w:rPr>
      <w:i/>
      <w:color w:val="87B1A1"/>
    </w:rPr>
  </w:style>
  <w:style w:type="paragraph" w:styleId="BodyText3">
    <w:name w:val="Body Text 3"/>
    <w:basedOn w:val="Normal"/>
    <w:link w:val="BodyText3Char"/>
    <w:rPr>
      <w:b/>
      <w:color w:val="411D0E"/>
    </w:rPr>
  </w:style>
  <w:style w:type="paragraph" w:customStyle="1" w:styleId="HEADLINEHERE01">
    <w:name w:val="HEADLINE HERE 01"/>
    <w:basedOn w:val="Heading1"/>
    <w:link w:val="HEADLINEHERE01Char"/>
    <w:qFormat/>
    <w:rsid w:val="00371E6F"/>
    <w:rPr>
      <w:b/>
      <w:color w:val="411D0E"/>
      <w:sz w:val="58"/>
    </w:rPr>
  </w:style>
  <w:style w:type="paragraph" w:customStyle="1" w:styleId="SUBHEAD01">
    <w:name w:val="SUBHEAD 01"/>
    <w:basedOn w:val="Heading3"/>
    <w:link w:val="SUBHEAD01Char"/>
    <w:qFormat/>
    <w:rsid w:val="00371E6F"/>
  </w:style>
  <w:style w:type="character" w:customStyle="1" w:styleId="Heading1Char">
    <w:name w:val="Heading 1 Char"/>
    <w:basedOn w:val="DefaultParagraphFont"/>
    <w:link w:val="Heading1"/>
    <w:rsid w:val="00371E6F"/>
    <w:rPr>
      <w:sz w:val="60"/>
    </w:rPr>
  </w:style>
  <w:style w:type="character" w:customStyle="1" w:styleId="HEADLINEHERE01Char">
    <w:name w:val="HEADLINE HERE 01 Char"/>
    <w:basedOn w:val="Heading1Char"/>
    <w:link w:val="HEADLINEHERE01"/>
    <w:rsid w:val="00371E6F"/>
    <w:rPr>
      <w:b/>
      <w:color w:val="411D0E"/>
      <w:sz w:val="58"/>
    </w:rPr>
  </w:style>
  <w:style w:type="paragraph" w:customStyle="1" w:styleId="SUBHEAD02">
    <w:name w:val="SUBHEAD 02"/>
    <w:basedOn w:val="Heading3"/>
    <w:link w:val="SUBHEAD02Char"/>
    <w:qFormat/>
    <w:rsid w:val="00371E6F"/>
    <w:rPr>
      <w:b/>
      <w:sz w:val="24"/>
    </w:rPr>
  </w:style>
  <w:style w:type="character" w:customStyle="1" w:styleId="Heading3Char">
    <w:name w:val="Heading 3 Char"/>
    <w:basedOn w:val="DefaultParagraphFont"/>
    <w:link w:val="Heading3"/>
    <w:rsid w:val="00371E6F"/>
    <w:rPr>
      <w:color w:val="411D0E"/>
      <w:sz w:val="34"/>
    </w:rPr>
  </w:style>
  <w:style w:type="character" w:customStyle="1" w:styleId="SUBHEAD01Char">
    <w:name w:val="SUBHEAD 01 Char"/>
    <w:basedOn w:val="Heading3Char"/>
    <w:link w:val="SUBHEAD01"/>
    <w:rsid w:val="00371E6F"/>
    <w:rPr>
      <w:color w:val="411D0E"/>
      <w:sz w:val="34"/>
    </w:rPr>
  </w:style>
  <w:style w:type="paragraph" w:customStyle="1" w:styleId="BodyText01">
    <w:name w:val="Body Text 01"/>
    <w:basedOn w:val="Normal"/>
    <w:link w:val="BodyText01Char"/>
    <w:qFormat/>
    <w:rsid w:val="00371E6F"/>
    <w:pPr>
      <w:spacing w:line="360" w:lineRule="auto"/>
    </w:pPr>
    <w:rPr>
      <w:color w:val="411D0E"/>
      <w:sz w:val="20"/>
    </w:rPr>
  </w:style>
  <w:style w:type="character" w:customStyle="1" w:styleId="SUBHEAD02Char">
    <w:name w:val="SUBHEAD 02 Char"/>
    <w:basedOn w:val="Heading3Char"/>
    <w:link w:val="SUBHEAD02"/>
    <w:rsid w:val="00371E6F"/>
    <w:rPr>
      <w:b/>
      <w:color w:val="411D0E"/>
      <w:sz w:val="24"/>
    </w:rPr>
  </w:style>
  <w:style w:type="paragraph" w:customStyle="1" w:styleId="quotehere01">
    <w:name w:val="quote here 01"/>
    <w:basedOn w:val="Normal"/>
    <w:link w:val="quotehere01Char"/>
    <w:qFormat/>
    <w:rsid w:val="00371E6F"/>
    <w:rPr>
      <w:b/>
      <w:i/>
      <w:color w:val="87B1A1"/>
      <w:sz w:val="20"/>
    </w:rPr>
  </w:style>
  <w:style w:type="character" w:customStyle="1" w:styleId="BodyText01Char">
    <w:name w:val="Body Text 01 Char"/>
    <w:basedOn w:val="DefaultParagraphFont"/>
    <w:link w:val="BodyText01"/>
    <w:rsid w:val="00371E6F"/>
    <w:rPr>
      <w:color w:val="411D0E"/>
    </w:rPr>
  </w:style>
  <w:style w:type="paragraph" w:customStyle="1" w:styleId="PlaceLogoHere">
    <w:name w:val="Place Logo Here"/>
    <w:basedOn w:val="Normal"/>
    <w:link w:val="PlaceLogoHereChar"/>
    <w:qFormat/>
    <w:rsid w:val="00371E6F"/>
    <w:pPr>
      <w:spacing w:line="288" w:lineRule="auto"/>
      <w:jc w:val="center"/>
    </w:pPr>
    <w:rPr>
      <w:b/>
      <w:color w:val="411D0E"/>
      <w:sz w:val="28"/>
    </w:rPr>
  </w:style>
  <w:style w:type="character" w:customStyle="1" w:styleId="quotehere01Char">
    <w:name w:val="quote here 01 Char"/>
    <w:basedOn w:val="DefaultParagraphFont"/>
    <w:link w:val="quotehere01"/>
    <w:rsid w:val="00371E6F"/>
    <w:rPr>
      <w:b/>
      <w:i/>
      <w:color w:val="87B1A1"/>
    </w:rPr>
  </w:style>
  <w:style w:type="paragraph" w:customStyle="1" w:styleId="Address01">
    <w:name w:val="Address 01"/>
    <w:basedOn w:val="Heading2"/>
    <w:link w:val="Address01Char"/>
    <w:qFormat/>
    <w:rsid w:val="00371E6F"/>
    <w:pPr>
      <w:spacing w:line="288" w:lineRule="auto"/>
      <w:jc w:val="center"/>
    </w:pPr>
    <w:rPr>
      <w:i w:val="0"/>
      <w:sz w:val="22"/>
    </w:rPr>
  </w:style>
  <w:style w:type="character" w:customStyle="1" w:styleId="PlaceLogoHereChar">
    <w:name w:val="Place Logo Here Char"/>
    <w:basedOn w:val="DefaultParagraphFont"/>
    <w:link w:val="PlaceLogoHere"/>
    <w:rsid w:val="00371E6F"/>
    <w:rPr>
      <w:b/>
      <w:color w:val="411D0E"/>
      <w:sz w:val="28"/>
    </w:rPr>
  </w:style>
  <w:style w:type="paragraph" w:customStyle="1" w:styleId="Call-out-text">
    <w:name w:val="Call-out -text"/>
    <w:basedOn w:val="Normal"/>
    <w:link w:val="Call-out-textChar"/>
    <w:qFormat/>
    <w:rsid w:val="00371E6F"/>
    <w:pPr>
      <w:jc w:val="center"/>
    </w:pPr>
    <w:rPr>
      <w:i/>
      <w:color w:val="411D0E"/>
      <w:sz w:val="36"/>
    </w:rPr>
  </w:style>
  <w:style w:type="character" w:customStyle="1" w:styleId="Heading2Char">
    <w:name w:val="Heading 2 Char"/>
    <w:basedOn w:val="DefaultParagraphFont"/>
    <w:link w:val="Heading2"/>
    <w:rsid w:val="00371E6F"/>
    <w:rPr>
      <w:i/>
      <w:color w:val="411D0E"/>
      <w:sz w:val="24"/>
    </w:rPr>
  </w:style>
  <w:style w:type="character" w:customStyle="1" w:styleId="Address01Char">
    <w:name w:val="Address 01 Char"/>
    <w:basedOn w:val="Heading2Char"/>
    <w:link w:val="Address01"/>
    <w:rsid w:val="00371E6F"/>
    <w:rPr>
      <w:i/>
      <w:color w:val="411D0E"/>
      <w:sz w:val="22"/>
    </w:rPr>
  </w:style>
  <w:style w:type="paragraph" w:customStyle="1" w:styleId="HEADLINE01">
    <w:name w:val="HEADLINE 01"/>
    <w:basedOn w:val="Heading5"/>
    <w:link w:val="HEADLINE01Char"/>
    <w:qFormat/>
    <w:rsid w:val="00371E6F"/>
  </w:style>
  <w:style w:type="character" w:customStyle="1" w:styleId="Call-out-textChar">
    <w:name w:val="Call-out -text Char"/>
    <w:basedOn w:val="DefaultParagraphFont"/>
    <w:link w:val="Call-out-text"/>
    <w:rsid w:val="00371E6F"/>
    <w:rPr>
      <w:i/>
      <w:color w:val="411D0E"/>
      <w:sz w:val="36"/>
    </w:rPr>
  </w:style>
  <w:style w:type="paragraph" w:customStyle="1" w:styleId="SUBHEAD03">
    <w:name w:val="SUBHEAD 03"/>
    <w:basedOn w:val="Heading3"/>
    <w:link w:val="SUBHEAD03Char"/>
    <w:qFormat/>
    <w:rsid w:val="00371E6F"/>
  </w:style>
  <w:style w:type="character" w:customStyle="1" w:styleId="Heading5Char">
    <w:name w:val="Heading 5 Char"/>
    <w:basedOn w:val="DefaultParagraphFont"/>
    <w:link w:val="Heading5"/>
    <w:rsid w:val="00371E6F"/>
    <w:rPr>
      <w:b/>
      <w:color w:val="5D2E29"/>
      <w:sz w:val="40"/>
    </w:rPr>
  </w:style>
  <w:style w:type="character" w:customStyle="1" w:styleId="HEADLINE01Char">
    <w:name w:val="HEADLINE 01 Char"/>
    <w:basedOn w:val="Heading5Char"/>
    <w:link w:val="HEADLINE01"/>
    <w:rsid w:val="00371E6F"/>
    <w:rPr>
      <w:b/>
      <w:color w:val="5D2E29"/>
      <w:sz w:val="40"/>
    </w:rPr>
  </w:style>
  <w:style w:type="paragraph" w:customStyle="1" w:styleId="BodyText02">
    <w:name w:val="Body Text 02"/>
    <w:basedOn w:val="Normal"/>
    <w:link w:val="BodyText02Char"/>
    <w:qFormat/>
    <w:rsid w:val="00371E6F"/>
    <w:rPr>
      <w:color w:val="411D0E"/>
      <w:sz w:val="20"/>
    </w:rPr>
  </w:style>
  <w:style w:type="character" w:customStyle="1" w:styleId="SUBHEAD03Char">
    <w:name w:val="SUBHEAD 03 Char"/>
    <w:basedOn w:val="Heading3Char"/>
    <w:link w:val="SUBHEAD03"/>
    <w:rsid w:val="00371E6F"/>
    <w:rPr>
      <w:color w:val="411D0E"/>
      <w:sz w:val="34"/>
    </w:rPr>
  </w:style>
  <w:style w:type="paragraph" w:customStyle="1" w:styleId="placeacaption">
    <w:name w:val="place a caption"/>
    <w:basedOn w:val="Normal"/>
    <w:link w:val="placeacaptionChar"/>
    <w:qFormat/>
    <w:rsid w:val="00371E6F"/>
    <w:rPr>
      <w:i/>
      <w:color w:val="411D0E"/>
      <w:sz w:val="30"/>
    </w:rPr>
  </w:style>
  <w:style w:type="character" w:customStyle="1" w:styleId="BodyText02Char">
    <w:name w:val="Body Text 02 Char"/>
    <w:basedOn w:val="DefaultParagraphFont"/>
    <w:link w:val="BodyText02"/>
    <w:rsid w:val="00371E6F"/>
    <w:rPr>
      <w:color w:val="411D0E"/>
    </w:rPr>
  </w:style>
  <w:style w:type="paragraph" w:customStyle="1" w:styleId="Servicesofferhere">
    <w:name w:val="Services/offer here"/>
    <w:basedOn w:val="BodyText3"/>
    <w:link w:val="ServicesofferhereChar"/>
    <w:qFormat/>
    <w:rsid w:val="00371E6F"/>
    <w:pPr>
      <w:spacing w:after="240"/>
    </w:pPr>
  </w:style>
  <w:style w:type="character" w:customStyle="1" w:styleId="placeacaptionChar">
    <w:name w:val="place a caption Char"/>
    <w:basedOn w:val="DefaultParagraphFont"/>
    <w:link w:val="placeacaption"/>
    <w:rsid w:val="00371E6F"/>
    <w:rPr>
      <w:i/>
      <w:color w:val="411D0E"/>
      <w:sz w:val="30"/>
    </w:rPr>
  </w:style>
  <w:style w:type="paragraph" w:customStyle="1" w:styleId="BulletPoints">
    <w:name w:val="Bullet Points"/>
    <w:basedOn w:val="Normal"/>
    <w:link w:val="BulletPointsChar"/>
    <w:qFormat/>
    <w:rsid w:val="00371E6F"/>
    <w:rPr>
      <w:color w:val="411D0E"/>
    </w:rPr>
  </w:style>
  <w:style w:type="character" w:customStyle="1" w:styleId="BodyText3Char">
    <w:name w:val="Body Text 3 Char"/>
    <w:basedOn w:val="DefaultParagraphFont"/>
    <w:link w:val="BodyText3"/>
    <w:rsid w:val="00371E6F"/>
    <w:rPr>
      <w:b/>
      <w:color w:val="411D0E"/>
      <w:sz w:val="24"/>
    </w:rPr>
  </w:style>
  <w:style w:type="character" w:customStyle="1" w:styleId="ServicesofferhereChar">
    <w:name w:val="Services/offer here Char"/>
    <w:basedOn w:val="BodyText3Char"/>
    <w:link w:val="Servicesofferhere"/>
    <w:rsid w:val="00371E6F"/>
    <w:rPr>
      <w:b/>
      <w:color w:val="411D0E"/>
      <w:sz w:val="24"/>
    </w:rPr>
  </w:style>
  <w:style w:type="character" w:styleId="Hyperlink">
    <w:name w:val="Hyperlink"/>
    <w:basedOn w:val="DefaultParagraphFont"/>
    <w:uiPriority w:val="99"/>
    <w:unhideWhenUsed/>
    <w:rsid w:val="004140F8"/>
    <w:rPr>
      <w:color w:val="0000FF"/>
      <w:u w:val="single"/>
    </w:rPr>
  </w:style>
  <w:style w:type="character" w:customStyle="1" w:styleId="BulletPointsChar">
    <w:name w:val="Bullet Points Char"/>
    <w:basedOn w:val="DefaultParagraphFont"/>
    <w:link w:val="BulletPoints"/>
    <w:rsid w:val="00371E6F"/>
    <w:rPr>
      <w:color w:val="411D0E"/>
      <w:sz w:val="24"/>
    </w:rPr>
  </w:style>
  <w:style w:type="paragraph" w:styleId="NormalWeb">
    <w:name w:val="Normal (Web)"/>
    <w:basedOn w:val="Normal"/>
    <w:uiPriority w:val="99"/>
    <w:semiHidden/>
    <w:unhideWhenUsed/>
    <w:rsid w:val="00E82675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FollowedHyperlink">
    <w:name w:val="FollowedHyperlink"/>
    <w:basedOn w:val="DefaultParagraphFont"/>
    <w:rsid w:val="00682644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9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E6F"/>
    <w:rPr>
      <w:sz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sz w:val="60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i/>
      <w:color w:val="411D0E"/>
    </w:rPr>
  </w:style>
  <w:style w:type="paragraph" w:styleId="Heading3">
    <w:name w:val="heading 3"/>
    <w:basedOn w:val="Normal"/>
    <w:next w:val="Normal"/>
    <w:link w:val="Heading3Char"/>
    <w:qFormat/>
    <w:pPr>
      <w:keepNext/>
      <w:ind w:left="-540" w:right="-570"/>
      <w:jc w:val="center"/>
      <w:outlineLvl w:val="2"/>
    </w:pPr>
    <w:rPr>
      <w:color w:val="411D0E"/>
      <w:sz w:val="34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color w:val="411D0E"/>
      <w:sz w:val="20"/>
    </w:rPr>
  </w:style>
  <w:style w:type="paragraph" w:styleId="Heading5">
    <w:name w:val="heading 5"/>
    <w:basedOn w:val="Normal"/>
    <w:next w:val="Normal"/>
    <w:link w:val="Heading5Char"/>
    <w:qFormat/>
    <w:pPr>
      <w:keepNext/>
      <w:spacing w:line="288" w:lineRule="auto"/>
      <w:jc w:val="center"/>
      <w:outlineLvl w:val="4"/>
    </w:pPr>
    <w:rPr>
      <w:b/>
      <w:color w:val="5D2E29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22"/>
    </w:rPr>
  </w:style>
  <w:style w:type="paragraph" w:styleId="BodyText2">
    <w:name w:val="Body Text 2"/>
    <w:basedOn w:val="Normal"/>
    <w:rPr>
      <w:i/>
      <w:color w:val="87B1A1"/>
    </w:rPr>
  </w:style>
  <w:style w:type="paragraph" w:styleId="BodyText3">
    <w:name w:val="Body Text 3"/>
    <w:basedOn w:val="Normal"/>
    <w:link w:val="BodyText3Char"/>
    <w:rPr>
      <w:b/>
      <w:color w:val="411D0E"/>
    </w:rPr>
  </w:style>
  <w:style w:type="paragraph" w:customStyle="1" w:styleId="HEADLINEHERE01">
    <w:name w:val="HEADLINE HERE 01"/>
    <w:basedOn w:val="Heading1"/>
    <w:link w:val="HEADLINEHERE01Char"/>
    <w:qFormat/>
    <w:rsid w:val="00371E6F"/>
    <w:rPr>
      <w:b/>
      <w:color w:val="411D0E"/>
      <w:sz w:val="58"/>
    </w:rPr>
  </w:style>
  <w:style w:type="paragraph" w:customStyle="1" w:styleId="SUBHEAD01">
    <w:name w:val="SUBHEAD 01"/>
    <w:basedOn w:val="Heading3"/>
    <w:link w:val="SUBHEAD01Char"/>
    <w:qFormat/>
    <w:rsid w:val="00371E6F"/>
  </w:style>
  <w:style w:type="character" w:customStyle="1" w:styleId="Heading1Char">
    <w:name w:val="Heading 1 Char"/>
    <w:basedOn w:val="DefaultParagraphFont"/>
    <w:link w:val="Heading1"/>
    <w:rsid w:val="00371E6F"/>
    <w:rPr>
      <w:sz w:val="60"/>
    </w:rPr>
  </w:style>
  <w:style w:type="character" w:customStyle="1" w:styleId="HEADLINEHERE01Char">
    <w:name w:val="HEADLINE HERE 01 Char"/>
    <w:basedOn w:val="Heading1Char"/>
    <w:link w:val="HEADLINEHERE01"/>
    <w:rsid w:val="00371E6F"/>
    <w:rPr>
      <w:b/>
      <w:color w:val="411D0E"/>
      <w:sz w:val="58"/>
    </w:rPr>
  </w:style>
  <w:style w:type="paragraph" w:customStyle="1" w:styleId="SUBHEAD02">
    <w:name w:val="SUBHEAD 02"/>
    <w:basedOn w:val="Heading3"/>
    <w:link w:val="SUBHEAD02Char"/>
    <w:qFormat/>
    <w:rsid w:val="00371E6F"/>
    <w:rPr>
      <w:b/>
      <w:sz w:val="24"/>
    </w:rPr>
  </w:style>
  <w:style w:type="character" w:customStyle="1" w:styleId="Heading3Char">
    <w:name w:val="Heading 3 Char"/>
    <w:basedOn w:val="DefaultParagraphFont"/>
    <w:link w:val="Heading3"/>
    <w:rsid w:val="00371E6F"/>
    <w:rPr>
      <w:color w:val="411D0E"/>
      <w:sz w:val="34"/>
    </w:rPr>
  </w:style>
  <w:style w:type="character" w:customStyle="1" w:styleId="SUBHEAD01Char">
    <w:name w:val="SUBHEAD 01 Char"/>
    <w:basedOn w:val="Heading3Char"/>
    <w:link w:val="SUBHEAD01"/>
    <w:rsid w:val="00371E6F"/>
    <w:rPr>
      <w:color w:val="411D0E"/>
      <w:sz w:val="34"/>
    </w:rPr>
  </w:style>
  <w:style w:type="paragraph" w:customStyle="1" w:styleId="BodyText01">
    <w:name w:val="Body Text 01"/>
    <w:basedOn w:val="Normal"/>
    <w:link w:val="BodyText01Char"/>
    <w:qFormat/>
    <w:rsid w:val="00371E6F"/>
    <w:pPr>
      <w:spacing w:line="360" w:lineRule="auto"/>
    </w:pPr>
    <w:rPr>
      <w:color w:val="411D0E"/>
      <w:sz w:val="20"/>
    </w:rPr>
  </w:style>
  <w:style w:type="character" w:customStyle="1" w:styleId="SUBHEAD02Char">
    <w:name w:val="SUBHEAD 02 Char"/>
    <w:basedOn w:val="Heading3Char"/>
    <w:link w:val="SUBHEAD02"/>
    <w:rsid w:val="00371E6F"/>
    <w:rPr>
      <w:b/>
      <w:color w:val="411D0E"/>
      <w:sz w:val="24"/>
    </w:rPr>
  </w:style>
  <w:style w:type="paragraph" w:customStyle="1" w:styleId="quotehere01">
    <w:name w:val="quote here 01"/>
    <w:basedOn w:val="Normal"/>
    <w:link w:val="quotehere01Char"/>
    <w:qFormat/>
    <w:rsid w:val="00371E6F"/>
    <w:rPr>
      <w:b/>
      <w:i/>
      <w:color w:val="87B1A1"/>
      <w:sz w:val="20"/>
    </w:rPr>
  </w:style>
  <w:style w:type="character" w:customStyle="1" w:styleId="BodyText01Char">
    <w:name w:val="Body Text 01 Char"/>
    <w:basedOn w:val="DefaultParagraphFont"/>
    <w:link w:val="BodyText01"/>
    <w:rsid w:val="00371E6F"/>
    <w:rPr>
      <w:color w:val="411D0E"/>
    </w:rPr>
  </w:style>
  <w:style w:type="paragraph" w:customStyle="1" w:styleId="PlaceLogoHere">
    <w:name w:val="Place Logo Here"/>
    <w:basedOn w:val="Normal"/>
    <w:link w:val="PlaceLogoHereChar"/>
    <w:qFormat/>
    <w:rsid w:val="00371E6F"/>
    <w:pPr>
      <w:spacing w:line="288" w:lineRule="auto"/>
      <w:jc w:val="center"/>
    </w:pPr>
    <w:rPr>
      <w:b/>
      <w:color w:val="411D0E"/>
      <w:sz w:val="28"/>
    </w:rPr>
  </w:style>
  <w:style w:type="character" w:customStyle="1" w:styleId="quotehere01Char">
    <w:name w:val="quote here 01 Char"/>
    <w:basedOn w:val="DefaultParagraphFont"/>
    <w:link w:val="quotehere01"/>
    <w:rsid w:val="00371E6F"/>
    <w:rPr>
      <w:b/>
      <w:i/>
      <w:color w:val="87B1A1"/>
    </w:rPr>
  </w:style>
  <w:style w:type="paragraph" w:customStyle="1" w:styleId="Address01">
    <w:name w:val="Address 01"/>
    <w:basedOn w:val="Heading2"/>
    <w:link w:val="Address01Char"/>
    <w:qFormat/>
    <w:rsid w:val="00371E6F"/>
    <w:pPr>
      <w:spacing w:line="288" w:lineRule="auto"/>
      <w:jc w:val="center"/>
    </w:pPr>
    <w:rPr>
      <w:i w:val="0"/>
      <w:sz w:val="22"/>
    </w:rPr>
  </w:style>
  <w:style w:type="character" w:customStyle="1" w:styleId="PlaceLogoHereChar">
    <w:name w:val="Place Logo Here Char"/>
    <w:basedOn w:val="DefaultParagraphFont"/>
    <w:link w:val="PlaceLogoHere"/>
    <w:rsid w:val="00371E6F"/>
    <w:rPr>
      <w:b/>
      <w:color w:val="411D0E"/>
      <w:sz w:val="28"/>
    </w:rPr>
  </w:style>
  <w:style w:type="paragraph" w:customStyle="1" w:styleId="Call-out-text">
    <w:name w:val="Call-out -text"/>
    <w:basedOn w:val="Normal"/>
    <w:link w:val="Call-out-textChar"/>
    <w:qFormat/>
    <w:rsid w:val="00371E6F"/>
    <w:pPr>
      <w:jc w:val="center"/>
    </w:pPr>
    <w:rPr>
      <w:i/>
      <w:color w:val="411D0E"/>
      <w:sz w:val="36"/>
    </w:rPr>
  </w:style>
  <w:style w:type="character" w:customStyle="1" w:styleId="Heading2Char">
    <w:name w:val="Heading 2 Char"/>
    <w:basedOn w:val="DefaultParagraphFont"/>
    <w:link w:val="Heading2"/>
    <w:rsid w:val="00371E6F"/>
    <w:rPr>
      <w:i/>
      <w:color w:val="411D0E"/>
      <w:sz w:val="24"/>
    </w:rPr>
  </w:style>
  <w:style w:type="character" w:customStyle="1" w:styleId="Address01Char">
    <w:name w:val="Address 01 Char"/>
    <w:basedOn w:val="Heading2Char"/>
    <w:link w:val="Address01"/>
    <w:rsid w:val="00371E6F"/>
    <w:rPr>
      <w:i/>
      <w:color w:val="411D0E"/>
      <w:sz w:val="22"/>
    </w:rPr>
  </w:style>
  <w:style w:type="paragraph" w:customStyle="1" w:styleId="HEADLINE01">
    <w:name w:val="HEADLINE 01"/>
    <w:basedOn w:val="Heading5"/>
    <w:link w:val="HEADLINE01Char"/>
    <w:qFormat/>
    <w:rsid w:val="00371E6F"/>
  </w:style>
  <w:style w:type="character" w:customStyle="1" w:styleId="Call-out-textChar">
    <w:name w:val="Call-out -text Char"/>
    <w:basedOn w:val="DefaultParagraphFont"/>
    <w:link w:val="Call-out-text"/>
    <w:rsid w:val="00371E6F"/>
    <w:rPr>
      <w:i/>
      <w:color w:val="411D0E"/>
      <w:sz w:val="36"/>
    </w:rPr>
  </w:style>
  <w:style w:type="paragraph" w:customStyle="1" w:styleId="SUBHEAD03">
    <w:name w:val="SUBHEAD 03"/>
    <w:basedOn w:val="Heading3"/>
    <w:link w:val="SUBHEAD03Char"/>
    <w:qFormat/>
    <w:rsid w:val="00371E6F"/>
  </w:style>
  <w:style w:type="character" w:customStyle="1" w:styleId="Heading5Char">
    <w:name w:val="Heading 5 Char"/>
    <w:basedOn w:val="DefaultParagraphFont"/>
    <w:link w:val="Heading5"/>
    <w:rsid w:val="00371E6F"/>
    <w:rPr>
      <w:b/>
      <w:color w:val="5D2E29"/>
      <w:sz w:val="40"/>
    </w:rPr>
  </w:style>
  <w:style w:type="character" w:customStyle="1" w:styleId="HEADLINE01Char">
    <w:name w:val="HEADLINE 01 Char"/>
    <w:basedOn w:val="Heading5Char"/>
    <w:link w:val="HEADLINE01"/>
    <w:rsid w:val="00371E6F"/>
    <w:rPr>
      <w:b/>
      <w:color w:val="5D2E29"/>
      <w:sz w:val="40"/>
    </w:rPr>
  </w:style>
  <w:style w:type="paragraph" w:customStyle="1" w:styleId="BodyText02">
    <w:name w:val="Body Text 02"/>
    <w:basedOn w:val="Normal"/>
    <w:link w:val="BodyText02Char"/>
    <w:qFormat/>
    <w:rsid w:val="00371E6F"/>
    <w:rPr>
      <w:color w:val="411D0E"/>
      <w:sz w:val="20"/>
    </w:rPr>
  </w:style>
  <w:style w:type="character" w:customStyle="1" w:styleId="SUBHEAD03Char">
    <w:name w:val="SUBHEAD 03 Char"/>
    <w:basedOn w:val="Heading3Char"/>
    <w:link w:val="SUBHEAD03"/>
    <w:rsid w:val="00371E6F"/>
    <w:rPr>
      <w:color w:val="411D0E"/>
      <w:sz w:val="34"/>
    </w:rPr>
  </w:style>
  <w:style w:type="paragraph" w:customStyle="1" w:styleId="placeacaption">
    <w:name w:val="place a caption"/>
    <w:basedOn w:val="Normal"/>
    <w:link w:val="placeacaptionChar"/>
    <w:qFormat/>
    <w:rsid w:val="00371E6F"/>
    <w:rPr>
      <w:i/>
      <w:color w:val="411D0E"/>
      <w:sz w:val="30"/>
    </w:rPr>
  </w:style>
  <w:style w:type="character" w:customStyle="1" w:styleId="BodyText02Char">
    <w:name w:val="Body Text 02 Char"/>
    <w:basedOn w:val="DefaultParagraphFont"/>
    <w:link w:val="BodyText02"/>
    <w:rsid w:val="00371E6F"/>
    <w:rPr>
      <w:color w:val="411D0E"/>
    </w:rPr>
  </w:style>
  <w:style w:type="paragraph" w:customStyle="1" w:styleId="Servicesofferhere">
    <w:name w:val="Services/offer here"/>
    <w:basedOn w:val="BodyText3"/>
    <w:link w:val="ServicesofferhereChar"/>
    <w:qFormat/>
    <w:rsid w:val="00371E6F"/>
    <w:pPr>
      <w:spacing w:after="240"/>
    </w:pPr>
  </w:style>
  <w:style w:type="character" w:customStyle="1" w:styleId="placeacaptionChar">
    <w:name w:val="place a caption Char"/>
    <w:basedOn w:val="DefaultParagraphFont"/>
    <w:link w:val="placeacaption"/>
    <w:rsid w:val="00371E6F"/>
    <w:rPr>
      <w:i/>
      <w:color w:val="411D0E"/>
      <w:sz w:val="30"/>
    </w:rPr>
  </w:style>
  <w:style w:type="paragraph" w:customStyle="1" w:styleId="BulletPoints">
    <w:name w:val="Bullet Points"/>
    <w:basedOn w:val="Normal"/>
    <w:link w:val="BulletPointsChar"/>
    <w:qFormat/>
    <w:rsid w:val="00371E6F"/>
    <w:rPr>
      <w:color w:val="411D0E"/>
    </w:rPr>
  </w:style>
  <w:style w:type="character" w:customStyle="1" w:styleId="BodyText3Char">
    <w:name w:val="Body Text 3 Char"/>
    <w:basedOn w:val="DefaultParagraphFont"/>
    <w:link w:val="BodyText3"/>
    <w:rsid w:val="00371E6F"/>
    <w:rPr>
      <w:b/>
      <w:color w:val="411D0E"/>
      <w:sz w:val="24"/>
    </w:rPr>
  </w:style>
  <w:style w:type="character" w:customStyle="1" w:styleId="ServicesofferhereChar">
    <w:name w:val="Services/offer here Char"/>
    <w:basedOn w:val="BodyText3Char"/>
    <w:link w:val="Servicesofferhere"/>
    <w:rsid w:val="00371E6F"/>
    <w:rPr>
      <w:b/>
      <w:color w:val="411D0E"/>
      <w:sz w:val="24"/>
    </w:rPr>
  </w:style>
  <w:style w:type="character" w:styleId="Hyperlink">
    <w:name w:val="Hyperlink"/>
    <w:basedOn w:val="DefaultParagraphFont"/>
    <w:uiPriority w:val="99"/>
    <w:unhideWhenUsed/>
    <w:rsid w:val="004140F8"/>
    <w:rPr>
      <w:color w:val="0000FF"/>
      <w:u w:val="single"/>
    </w:rPr>
  </w:style>
  <w:style w:type="character" w:customStyle="1" w:styleId="BulletPointsChar">
    <w:name w:val="Bullet Points Char"/>
    <w:basedOn w:val="DefaultParagraphFont"/>
    <w:link w:val="BulletPoints"/>
    <w:rsid w:val="00371E6F"/>
    <w:rPr>
      <w:color w:val="411D0E"/>
      <w:sz w:val="24"/>
    </w:rPr>
  </w:style>
  <w:style w:type="paragraph" w:styleId="NormalWeb">
    <w:name w:val="Normal (Web)"/>
    <w:basedOn w:val="Normal"/>
    <w:uiPriority w:val="99"/>
    <w:semiHidden/>
    <w:unhideWhenUsed/>
    <w:rsid w:val="00E82675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FollowedHyperlink">
    <w:name w:val="FollowedHyperlink"/>
    <w:basedOn w:val="DefaultParagraphFont"/>
    <w:rsid w:val="00682644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9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5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14415">
          <w:marLeft w:val="1166"/>
          <w:marRight w:val="0"/>
          <w:marTop w:val="13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0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864484">
          <w:marLeft w:val="1166"/>
          <w:marRight w:val="0"/>
          <w:marTop w:val="13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0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7394">
          <w:marLeft w:val="1166"/>
          <w:marRight w:val="0"/>
          <w:marTop w:val="13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1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466315">
          <w:marLeft w:val="1166"/>
          <w:marRight w:val="0"/>
          <w:marTop w:val="13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7872">
          <w:marLeft w:val="1166"/>
          <w:marRight w:val="0"/>
          <w:marTop w:val="13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2514">
          <w:marLeft w:val="1166"/>
          <w:marRight w:val="0"/>
          <w:marTop w:val="13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7628">
          <w:marLeft w:val="1166"/>
          <w:marRight w:val="0"/>
          <w:marTop w:val="13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0177">
          <w:marLeft w:val="1166"/>
          <w:marRight w:val="0"/>
          <w:marTop w:val="13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8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0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" w:space="1" w:color="999999"/>
              </w:divBdr>
              <w:divsChild>
                <w:div w:id="13842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323725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167960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2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598">
          <w:marLeft w:val="1166"/>
          <w:marRight w:val="0"/>
          <w:marTop w:val="13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re.org" TargetMode="External"/><Relationship Id="rId13" Type="http://schemas.openxmlformats.org/officeDocument/2006/relationships/hyperlink" Target="http://www.quantico.marines.mil/OfficesStaff/G4Logistics/TransportationBranch.aspx" TargetMode="External"/><Relationship Id="rId18" Type="http://schemas.openxmlformats.org/officeDocument/2006/relationships/hyperlink" Target="http://www.virginiadot.org/travel/nova-main.asp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3.png"/><Relationship Id="rId7" Type="http://schemas.openxmlformats.org/officeDocument/2006/relationships/hyperlink" Target="http://www.whs.mil/mass-transportation-benefit-program" TargetMode="External"/><Relationship Id="rId12" Type="http://schemas.openxmlformats.org/officeDocument/2006/relationships/hyperlink" Target="https://ice.disa.mil/index.cfm?fa=card&amp;sp=115077&amp;s=181&amp;dep=*DoD&amp;sc=30" TargetMode="External"/><Relationship Id="rId17" Type="http://schemas.openxmlformats.org/officeDocument/2006/relationships/hyperlink" Target="http://www.commuterconnections.org/commuters/guaranteed-ride-home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commuterconnections.org/commuters/" TargetMode="External"/><Relationship Id="rId20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hyperlink" Target="http://www.quantico.marines.mil/OfficesStaff/G4Logistics/TransportationBranch.aspx" TargetMode="External"/><Relationship Id="rId11" Type="http://schemas.openxmlformats.org/officeDocument/2006/relationships/hyperlink" Target="http://www.virginiadot.org/travel/nova-main.asp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vre.org" TargetMode="External"/><Relationship Id="rId23" Type="http://schemas.openxmlformats.org/officeDocument/2006/relationships/image" Target="media/image5.jpeg"/><Relationship Id="rId10" Type="http://schemas.openxmlformats.org/officeDocument/2006/relationships/hyperlink" Target="http://www.commuterconnections.org/commuters/guaranteed-ride-home/" TargetMode="External"/><Relationship Id="rId19" Type="http://schemas.openxmlformats.org/officeDocument/2006/relationships/hyperlink" Target="https://ice.disa.mil/index.cfm?fa=card&amp;sp=115077&amp;s=181&amp;dep=*DoD&amp;sc=3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mmuterconnections.org/commuters/" TargetMode="External"/><Relationship Id="rId14" Type="http://schemas.openxmlformats.org/officeDocument/2006/relationships/hyperlink" Target="http://www.whs.mil/mass-transportation-benefit-program" TargetMode="External"/><Relationship Id="rId22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k\AppData\Roaming\Microsoft\Templates\Fly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Flyer.dot</Template>
  <TotalTime>378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</CharactersWithSpaces>
  <SharedDoc>false</SharedDoc>
  <HLinks>
    <vt:vector size="48" baseType="variant">
      <vt:variant>
        <vt:i4>5767229</vt:i4>
      </vt:variant>
      <vt:variant>
        <vt:i4>21</vt:i4>
      </vt:variant>
      <vt:variant>
        <vt:i4>0</vt:i4>
      </vt:variant>
      <vt:variant>
        <vt:i4>5</vt:i4>
      </vt:variant>
      <vt:variant>
        <vt:lpwstr>http://ice.disa.mil/index.cfm?fa=service_provider_list&amp;service_category_id=30&amp;site_id=181</vt:lpwstr>
      </vt:variant>
      <vt:variant>
        <vt:lpwstr/>
      </vt:variant>
      <vt:variant>
        <vt:i4>3604587</vt:i4>
      </vt:variant>
      <vt:variant>
        <vt:i4>18</vt:i4>
      </vt:variant>
      <vt:variant>
        <vt:i4>0</vt:i4>
      </vt:variant>
      <vt:variant>
        <vt:i4>5</vt:i4>
      </vt:variant>
      <vt:variant>
        <vt:lpwstr>http://www.mwcog.org/commuter2/commuter/grh/index.html</vt:lpwstr>
      </vt:variant>
      <vt:variant>
        <vt:lpwstr/>
      </vt:variant>
      <vt:variant>
        <vt:i4>5177367</vt:i4>
      </vt:variant>
      <vt:variant>
        <vt:i4>15</vt:i4>
      </vt:variant>
      <vt:variant>
        <vt:i4>0</vt:i4>
      </vt:variant>
      <vt:variant>
        <vt:i4>5</vt:i4>
      </vt:variant>
      <vt:variant>
        <vt:lpwstr>http://www.commuterpage.com/ridehome.htm</vt:lpwstr>
      </vt:variant>
      <vt:variant>
        <vt:lpwstr/>
      </vt:variant>
      <vt:variant>
        <vt:i4>3145854</vt:i4>
      </vt:variant>
      <vt:variant>
        <vt:i4>12</vt:i4>
      </vt:variant>
      <vt:variant>
        <vt:i4>0</vt:i4>
      </vt:variant>
      <vt:variant>
        <vt:i4>5</vt:i4>
      </vt:variant>
      <vt:variant>
        <vt:lpwstr>http://www.vre.org/</vt:lpwstr>
      </vt:variant>
      <vt:variant>
        <vt:lpwstr/>
      </vt:variant>
      <vt:variant>
        <vt:i4>5570579</vt:i4>
      </vt:variant>
      <vt:variant>
        <vt:i4>9</vt:i4>
      </vt:variant>
      <vt:variant>
        <vt:i4>0</vt:i4>
      </vt:variant>
      <vt:variant>
        <vt:i4>5</vt:i4>
      </vt:variant>
      <vt:variant>
        <vt:lpwstr>http://www.whs.mil/DFD/Info/NCRTransitSubsidy.cfm</vt:lpwstr>
      </vt:variant>
      <vt:variant>
        <vt:lpwstr/>
      </vt:variant>
      <vt:variant>
        <vt:i4>4128804</vt:i4>
      </vt:variant>
      <vt:variant>
        <vt:i4>6</vt:i4>
      </vt:variant>
      <vt:variant>
        <vt:i4>0</vt:i4>
      </vt:variant>
      <vt:variant>
        <vt:i4>5</vt:i4>
      </vt:variant>
      <vt:variant>
        <vt:lpwstr>http://www.quantico.usmc.mil/activities/?Section=Trans</vt:lpwstr>
      </vt:variant>
      <vt:variant>
        <vt:lpwstr/>
      </vt:variant>
      <vt:variant>
        <vt:i4>1245202</vt:i4>
      </vt:variant>
      <vt:variant>
        <vt:i4>3</vt:i4>
      </vt:variant>
      <vt:variant>
        <vt:i4>0</vt:i4>
      </vt:variant>
      <vt:variant>
        <vt:i4>5</vt:i4>
      </vt:variant>
      <vt:variant>
        <vt:lpwstr>http://www.quantico.usmc.mil/</vt:lpwstr>
      </vt:variant>
      <vt:variant>
        <vt:lpwstr/>
      </vt:variant>
      <vt:variant>
        <vt:i4>4128804</vt:i4>
      </vt:variant>
      <vt:variant>
        <vt:i4>0</vt:i4>
      </vt:variant>
      <vt:variant>
        <vt:i4>0</vt:i4>
      </vt:variant>
      <vt:variant>
        <vt:i4>5</vt:i4>
      </vt:variant>
      <vt:variant>
        <vt:lpwstr>http://www.quantico.usmc.mil/activities/?Section=Trans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Brown CIV George E</cp:lastModifiedBy>
  <cp:revision>21</cp:revision>
  <cp:lastPrinted>2015-02-03T14:27:00Z</cp:lastPrinted>
  <dcterms:created xsi:type="dcterms:W3CDTF">2015-01-22T19:53:00Z</dcterms:created>
  <dcterms:modified xsi:type="dcterms:W3CDTF">2015-02-03T15:43:00Z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TC103795301033</vt:lpwstr>
  </property>
</Properties>
</file>